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28AF7" w14:textId="77777777" w:rsidR="007373D0" w:rsidRDefault="007373D0" w:rsidP="00CC6C25"/>
    <w:p w14:paraId="58A28AF8" w14:textId="77777777" w:rsidR="007373D0" w:rsidRDefault="007373D0" w:rsidP="00CC6C25"/>
    <w:p w14:paraId="58A28AF9" w14:textId="77777777" w:rsidR="007373D0" w:rsidRDefault="007373D0" w:rsidP="00CC6C25"/>
    <w:p w14:paraId="58A28AFA" w14:textId="77777777" w:rsidR="007373D0" w:rsidRDefault="007373D0" w:rsidP="00CC6C25"/>
    <w:p w14:paraId="58A28AFB" w14:textId="77777777" w:rsidR="00CC6C25" w:rsidRDefault="004273E0" w:rsidP="00CC6C25">
      <w:pPr>
        <w:rPr>
          <w:sz w:val="28"/>
          <w:szCs w:val="28"/>
        </w:rPr>
      </w:pPr>
      <w:r>
        <w:rPr>
          <w:noProof/>
        </w:rPr>
        <mc:AlternateContent>
          <mc:Choice Requires="wpg">
            <w:drawing>
              <wp:anchor distT="0" distB="0" distL="114300" distR="114300" simplePos="0" relativeHeight="251661824" behindDoc="1" locked="0" layoutInCell="1" allowOverlap="1" wp14:anchorId="58A28BFA" wp14:editId="58A28BFB">
                <wp:simplePos x="0" y="0"/>
                <wp:positionH relativeFrom="column">
                  <wp:posOffset>2014855</wp:posOffset>
                </wp:positionH>
                <wp:positionV relativeFrom="paragraph">
                  <wp:posOffset>77470</wp:posOffset>
                </wp:positionV>
                <wp:extent cx="1724025" cy="2381250"/>
                <wp:effectExtent l="0" t="0" r="9525" b="0"/>
                <wp:wrapThrough wrapText="bothSides">
                  <wp:wrapPolygon edited="0">
                    <wp:start x="7638" y="0"/>
                    <wp:lineTo x="5967" y="173"/>
                    <wp:lineTo x="477" y="2246"/>
                    <wp:lineTo x="0" y="3629"/>
                    <wp:lineTo x="0" y="4320"/>
                    <wp:lineTo x="1432" y="8294"/>
                    <wp:lineTo x="1432" y="13824"/>
                    <wp:lineTo x="1909" y="16589"/>
                    <wp:lineTo x="4057" y="19354"/>
                    <wp:lineTo x="9547" y="21427"/>
                    <wp:lineTo x="9786" y="21427"/>
                    <wp:lineTo x="11456" y="21427"/>
                    <wp:lineTo x="17423" y="19354"/>
                    <wp:lineTo x="19571" y="16589"/>
                    <wp:lineTo x="20049" y="13824"/>
                    <wp:lineTo x="20049" y="8294"/>
                    <wp:lineTo x="21481" y="4320"/>
                    <wp:lineTo x="21481" y="3629"/>
                    <wp:lineTo x="21003" y="2246"/>
                    <wp:lineTo x="15514" y="173"/>
                    <wp:lineTo x="13604" y="0"/>
                    <wp:lineTo x="7638" y="0"/>
                  </wp:wrapPolygon>
                </wp:wrapThrough>
                <wp:docPr id="622" name="Group 622"/>
                <wp:cNvGraphicFramePr/>
                <a:graphic xmlns:a="http://schemas.openxmlformats.org/drawingml/2006/main">
                  <a:graphicData uri="http://schemas.microsoft.com/office/word/2010/wordprocessingGroup">
                    <wpg:wgp>
                      <wpg:cNvGrpSpPr/>
                      <wpg:grpSpPr>
                        <a:xfrm>
                          <a:off x="0" y="0"/>
                          <a:ext cx="1724025" cy="2381250"/>
                          <a:chOff x="0" y="0"/>
                          <a:chExt cx="4661637" cy="6624511"/>
                        </a:xfrm>
                      </wpg:grpSpPr>
                      <pic:pic xmlns:pic="http://schemas.openxmlformats.org/drawingml/2006/picture">
                        <pic:nvPicPr>
                          <pic:cNvPr id="646" name="Picture 646"/>
                          <pic:cNvPicPr/>
                        </pic:nvPicPr>
                        <pic:blipFill>
                          <a:blip r:embed="rId7"/>
                          <a:stretch>
                            <a:fillRect/>
                          </a:stretch>
                        </pic:blipFill>
                        <pic:spPr>
                          <a:xfrm>
                            <a:off x="2327288" y="-5257"/>
                            <a:ext cx="2334768" cy="1246632"/>
                          </a:xfrm>
                          <a:prstGeom prst="rect">
                            <a:avLst/>
                          </a:prstGeom>
                        </pic:spPr>
                      </pic:pic>
                      <pic:pic xmlns:pic="http://schemas.openxmlformats.org/drawingml/2006/picture">
                        <pic:nvPicPr>
                          <pic:cNvPr id="647" name="Picture 647"/>
                          <pic:cNvPicPr/>
                        </pic:nvPicPr>
                        <pic:blipFill>
                          <a:blip r:embed="rId8"/>
                          <a:stretch>
                            <a:fillRect/>
                          </a:stretch>
                        </pic:blipFill>
                        <pic:spPr>
                          <a:xfrm>
                            <a:off x="-5448" y="-5257"/>
                            <a:ext cx="2337816" cy="1246632"/>
                          </a:xfrm>
                          <a:prstGeom prst="rect">
                            <a:avLst/>
                          </a:prstGeom>
                        </pic:spPr>
                      </pic:pic>
                      <pic:pic xmlns:pic="http://schemas.openxmlformats.org/drawingml/2006/picture">
                        <pic:nvPicPr>
                          <pic:cNvPr id="648" name="Picture 648"/>
                          <pic:cNvPicPr/>
                        </pic:nvPicPr>
                        <pic:blipFill>
                          <a:blip r:embed="rId9"/>
                          <a:stretch>
                            <a:fillRect/>
                          </a:stretch>
                        </pic:blipFill>
                        <pic:spPr>
                          <a:xfrm>
                            <a:off x="2327288" y="1216990"/>
                            <a:ext cx="2334768" cy="5410201"/>
                          </a:xfrm>
                          <a:prstGeom prst="rect">
                            <a:avLst/>
                          </a:prstGeom>
                        </pic:spPr>
                      </pic:pic>
                      <pic:pic xmlns:pic="http://schemas.openxmlformats.org/drawingml/2006/picture">
                        <pic:nvPicPr>
                          <pic:cNvPr id="649" name="Picture 649"/>
                          <pic:cNvPicPr/>
                        </pic:nvPicPr>
                        <pic:blipFill>
                          <a:blip r:embed="rId10"/>
                          <a:stretch>
                            <a:fillRect/>
                          </a:stretch>
                        </pic:blipFill>
                        <pic:spPr>
                          <a:xfrm>
                            <a:off x="-5448" y="1216990"/>
                            <a:ext cx="2337816" cy="5410201"/>
                          </a:xfrm>
                          <a:prstGeom prst="rect">
                            <a:avLst/>
                          </a:prstGeom>
                        </pic:spPr>
                      </pic:pic>
                      <wps:wsp>
                        <wps:cNvPr id="10" name="Shape 10"/>
                        <wps:cNvSpPr/>
                        <wps:spPr>
                          <a:xfrm>
                            <a:off x="187649" y="160016"/>
                            <a:ext cx="4286123" cy="6286093"/>
                          </a:xfrm>
                          <a:custGeom>
                            <a:avLst/>
                            <a:gdLst/>
                            <a:ahLst/>
                            <a:cxnLst/>
                            <a:rect l="0" t="0" r="0" b="0"/>
                            <a:pathLst>
                              <a:path w="4286123" h="6286093">
                                <a:moveTo>
                                  <a:pt x="2143062" y="0"/>
                                </a:moveTo>
                                <a:cubicBezTo>
                                  <a:pt x="2860193" y="0"/>
                                  <a:pt x="3735692" y="267233"/>
                                  <a:pt x="4286123" y="1068959"/>
                                </a:cubicBezTo>
                                <a:cubicBezTo>
                                  <a:pt x="3887267" y="1786903"/>
                                  <a:pt x="3779571" y="2680347"/>
                                  <a:pt x="3867315" y="3541890"/>
                                </a:cubicBezTo>
                                <a:cubicBezTo>
                                  <a:pt x="3939121" y="4371556"/>
                                  <a:pt x="3894671" y="5432488"/>
                                  <a:pt x="3017164" y="5855284"/>
                                </a:cubicBezTo>
                                <a:lnTo>
                                  <a:pt x="2143062" y="6286093"/>
                                </a:lnTo>
                                <a:lnTo>
                                  <a:pt x="1268946" y="5855284"/>
                                </a:lnTo>
                                <a:cubicBezTo>
                                  <a:pt x="391452" y="5432488"/>
                                  <a:pt x="347002" y="4371556"/>
                                  <a:pt x="418795" y="3541890"/>
                                </a:cubicBezTo>
                                <a:cubicBezTo>
                                  <a:pt x="506539" y="2680347"/>
                                  <a:pt x="398856" y="1786903"/>
                                  <a:pt x="0" y="1068959"/>
                                </a:cubicBezTo>
                                <a:cubicBezTo>
                                  <a:pt x="550431" y="267233"/>
                                  <a:pt x="1425931" y="0"/>
                                  <a:pt x="2143062" y="0"/>
                                </a:cubicBezTo>
                                <a:close/>
                              </a:path>
                            </a:pathLst>
                          </a:custGeom>
                          <a:ln w="0" cap="flat">
                            <a:miter lim="127000"/>
                          </a:ln>
                        </wps:spPr>
                        <wps:style>
                          <a:lnRef idx="0">
                            <a:srgbClr val="000000">
                              <a:alpha val="0"/>
                            </a:srgbClr>
                          </a:lnRef>
                          <a:fillRef idx="1">
                            <a:srgbClr val="1676A9"/>
                          </a:fillRef>
                          <a:effectRef idx="0">
                            <a:scrgbClr r="0" g="0" b="0"/>
                          </a:effectRef>
                          <a:fontRef idx="none"/>
                        </wps:style>
                        <wps:bodyPr/>
                      </wps:wsp>
                      <wps:wsp>
                        <wps:cNvPr id="11" name="Shape 11"/>
                        <wps:cNvSpPr/>
                        <wps:spPr>
                          <a:xfrm>
                            <a:off x="1631610" y="1653818"/>
                            <a:ext cx="1551330" cy="3517551"/>
                          </a:xfrm>
                          <a:custGeom>
                            <a:avLst/>
                            <a:gdLst/>
                            <a:ahLst/>
                            <a:cxnLst/>
                            <a:rect l="0" t="0" r="0" b="0"/>
                            <a:pathLst>
                              <a:path w="1551330" h="3517551">
                                <a:moveTo>
                                  <a:pt x="586321" y="0"/>
                                </a:moveTo>
                                <a:lnTo>
                                  <a:pt x="599287" y="8217"/>
                                </a:lnTo>
                                <a:cubicBezTo>
                                  <a:pt x="574040" y="91897"/>
                                  <a:pt x="538581" y="174625"/>
                                  <a:pt x="504317" y="254597"/>
                                </a:cubicBezTo>
                                <a:cubicBezTo>
                                  <a:pt x="438747" y="407594"/>
                                  <a:pt x="371056" y="565505"/>
                                  <a:pt x="371056" y="740804"/>
                                </a:cubicBezTo>
                                <a:cubicBezTo>
                                  <a:pt x="371056" y="749503"/>
                                  <a:pt x="371221" y="758241"/>
                                  <a:pt x="371577" y="767054"/>
                                </a:cubicBezTo>
                                <a:lnTo>
                                  <a:pt x="340830" y="824090"/>
                                </a:lnTo>
                                <a:cubicBezTo>
                                  <a:pt x="316497" y="865848"/>
                                  <a:pt x="291643" y="908571"/>
                                  <a:pt x="291643" y="953364"/>
                                </a:cubicBezTo>
                                <a:cubicBezTo>
                                  <a:pt x="291643" y="971156"/>
                                  <a:pt x="296824" y="989381"/>
                                  <a:pt x="306286" y="1007885"/>
                                </a:cubicBezTo>
                                <a:cubicBezTo>
                                  <a:pt x="322072" y="986269"/>
                                  <a:pt x="340741" y="967194"/>
                                  <a:pt x="359524" y="949249"/>
                                </a:cubicBezTo>
                                <a:cubicBezTo>
                                  <a:pt x="396545" y="913879"/>
                                  <a:pt x="429971" y="881964"/>
                                  <a:pt x="429971" y="833183"/>
                                </a:cubicBezTo>
                                <a:cubicBezTo>
                                  <a:pt x="429971" y="814159"/>
                                  <a:pt x="424866" y="792531"/>
                                  <a:pt x="412890" y="767169"/>
                                </a:cubicBezTo>
                                <a:lnTo>
                                  <a:pt x="412305" y="763346"/>
                                </a:lnTo>
                                <a:lnTo>
                                  <a:pt x="417246" y="730478"/>
                                </a:lnTo>
                                <a:cubicBezTo>
                                  <a:pt x="419278" y="705790"/>
                                  <a:pt x="421551" y="677786"/>
                                  <a:pt x="440665" y="666140"/>
                                </a:cubicBezTo>
                                <a:cubicBezTo>
                                  <a:pt x="452348" y="659079"/>
                                  <a:pt x="468185" y="660070"/>
                                  <a:pt x="488315" y="668007"/>
                                </a:cubicBezTo>
                                <a:cubicBezTo>
                                  <a:pt x="500609" y="666051"/>
                                  <a:pt x="513893" y="668972"/>
                                  <a:pt x="524256" y="676148"/>
                                </a:cubicBezTo>
                                <a:cubicBezTo>
                                  <a:pt x="534721" y="683374"/>
                                  <a:pt x="541566" y="694182"/>
                                  <a:pt x="543255" y="705117"/>
                                </a:cubicBezTo>
                                <a:cubicBezTo>
                                  <a:pt x="546913" y="714883"/>
                                  <a:pt x="548386" y="724167"/>
                                  <a:pt x="548386" y="733107"/>
                                </a:cubicBezTo>
                                <a:cubicBezTo>
                                  <a:pt x="548386" y="752856"/>
                                  <a:pt x="541172" y="770636"/>
                                  <a:pt x="534556" y="786917"/>
                                </a:cubicBezTo>
                                <a:cubicBezTo>
                                  <a:pt x="528764" y="801192"/>
                                  <a:pt x="523545" y="813955"/>
                                  <a:pt x="523545" y="826364"/>
                                </a:cubicBezTo>
                                <a:cubicBezTo>
                                  <a:pt x="523545" y="837133"/>
                                  <a:pt x="528257" y="847712"/>
                                  <a:pt x="538988" y="858710"/>
                                </a:cubicBezTo>
                                <a:cubicBezTo>
                                  <a:pt x="564185" y="857593"/>
                                  <a:pt x="585368" y="844600"/>
                                  <a:pt x="607466" y="830110"/>
                                </a:cubicBezTo>
                                <a:cubicBezTo>
                                  <a:pt x="607466" y="830110"/>
                                  <a:pt x="618388" y="823328"/>
                                  <a:pt x="626732" y="818147"/>
                                </a:cubicBezTo>
                                <a:cubicBezTo>
                                  <a:pt x="606260" y="798398"/>
                                  <a:pt x="602399" y="772033"/>
                                  <a:pt x="599643" y="745998"/>
                                </a:cubicBezTo>
                                <a:cubicBezTo>
                                  <a:pt x="596735" y="718312"/>
                                  <a:pt x="593992" y="692188"/>
                                  <a:pt x="570814" y="674357"/>
                                </a:cubicBezTo>
                                <a:lnTo>
                                  <a:pt x="566979" y="670801"/>
                                </a:lnTo>
                                <a:lnTo>
                                  <a:pt x="589559" y="564667"/>
                                </a:lnTo>
                                <a:cubicBezTo>
                                  <a:pt x="608343" y="460883"/>
                                  <a:pt x="627799" y="353593"/>
                                  <a:pt x="724611" y="297548"/>
                                </a:cubicBezTo>
                                <a:lnTo>
                                  <a:pt x="864133" y="248285"/>
                                </a:lnTo>
                                <a:lnTo>
                                  <a:pt x="867562" y="250723"/>
                                </a:lnTo>
                                <a:cubicBezTo>
                                  <a:pt x="952640" y="312432"/>
                                  <a:pt x="960018" y="413461"/>
                                  <a:pt x="967156" y="511137"/>
                                </a:cubicBezTo>
                                <a:cubicBezTo>
                                  <a:pt x="973937" y="604075"/>
                                  <a:pt x="980313" y="691870"/>
                                  <a:pt x="1047928" y="750024"/>
                                </a:cubicBezTo>
                                <a:cubicBezTo>
                                  <a:pt x="1084263" y="784923"/>
                                  <a:pt x="1126503" y="808736"/>
                                  <a:pt x="1167346" y="831786"/>
                                </a:cubicBezTo>
                                <a:cubicBezTo>
                                  <a:pt x="1238695" y="871994"/>
                                  <a:pt x="1306030" y="909968"/>
                                  <a:pt x="1337132" y="1000671"/>
                                </a:cubicBezTo>
                                <a:cubicBezTo>
                                  <a:pt x="1337132" y="1000671"/>
                                  <a:pt x="1452689" y="1363230"/>
                                  <a:pt x="1452283" y="1362392"/>
                                </a:cubicBezTo>
                                <a:cubicBezTo>
                                  <a:pt x="1517066" y="1487602"/>
                                  <a:pt x="1472032" y="1592732"/>
                                  <a:pt x="1428432" y="1694408"/>
                                </a:cubicBezTo>
                                <a:cubicBezTo>
                                  <a:pt x="1389900" y="1784312"/>
                                  <a:pt x="1350061" y="1877289"/>
                                  <a:pt x="1384884" y="1985492"/>
                                </a:cubicBezTo>
                                <a:cubicBezTo>
                                  <a:pt x="1538846" y="2397443"/>
                                  <a:pt x="1551330" y="2980207"/>
                                  <a:pt x="1229449" y="3355505"/>
                                </a:cubicBezTo>
                                <a:cubicBezTo>
                                  <a:pt x="1150036" y="3395193"/>
                                  <a:pt x="1096429" y="3305289"/>
                                  <a:pt x="1064399" y="3251568"/>
                                </a:cubicBezTo>
                                <a:cubicBezTo>
                                  <a:pt x="1064399" y="3251568"/>
                                  <a:pt x="1055497" y="3236925"/>
                                  <a:pt x="1054951" y="3235795"/>
                                </a:cubicBezTo>
                                <a:cubicBezTo>
                                  <a:pt x="1054951" y="3235795"/>
                                  <a:pt x="1002538" y="3118624"/>
                                  <a:pt x="993038" y="3097352"/>
                                </a:cubicBezTo>
                                <a:cubicBezTo>
                                  <a:pt x="967156" y="3127591"/>
                                  <a:pt x="955306" y="3159786"/>
                                  <a:pt x="955306" y="3193961"/>
                                </a:cubicBezTo>
                                <a:cubicBezTo>
                                  <a:pt x="955306" y="3239312"/>
                                  <a:pt x="971905" y="3287496"/>
                                  <a:pt x="989051" y="3337230"/>
                                </a:cubicBezTo>
                                <a:cubicBezTo>
                                  <a:pt x="1005650" y="3385375"/>
                                  <a:pt x="1022718" y="3434994"/>
                                  <a:pt x="1022718" y="3481578"/>
                                </a:cubicBezTo>
                                <a:cubicBezTo>
                                  <a:pt x="1022718" y="3485210"/>
                                  <a:pt x="1022629" y="3488842"/>
                                  <a:pt x="1022388" y="3492424"/>
                                </a:cubicBezTo>
                                <a:lnTo>
                                  <a:pt x="1022121" y="3496983"/>
                                </a:lnTo>
                                <a:lnTo>
                                  <a:pt x="1018121" y="3499015"/>
                                </a:lnTo>
                                <a:cubicBezTo>
                                  <a:pt x="1001151" y="3507880"/>
                                  <a:pt x="985349" y="3512404"/>
                                  <a:pt x="970450" y="3513691"/>
                                </a:cubicBezTo>
                                <a:cubicBezTo>
                                  <a:pt x="925754" y="3517551"/>
                                  <a:pt x="889178" y="3492271"/>
                                  <a:pt x="853516" y="3467621"/>
                                </a:cubicBezTo>
                                <a:cubicBezTo>
                                  <a:pt x="833742" y="3453943"/>
                                  <a:pt x="813270" y="3439820"/>
                                  <a:pt x="789546" y="3429927"/>
                                </a:cubicBezTo>
                                <a:cubicBezTo>
                                  <a:pt x="758990" y="3400768"/>
                                  <a:pt x="749338" y="3368663"/>
                                  <a:pt x="749338" y="3335477"/>
                                </a:cubicBezTo>
                                <a:cubicBezTo>
                                  <a:pt x="749338" y="3306445"/>
                                  <a:pt x="756717" y="3276651"/>
                                  <a:pt x="764019" y="3247301"/>
                                </a:cubicBezTo>
                                <a:cubicBezTo>
                                  <a:pt x="771118" y="3218573"/>
                                  <a:pt x="777939" y="3191053"/>
                                  <a:pt x="777939" y="3164853"/>
                                </a:cubicBezTo>
                                <a:cubicBezTo>
                                  <a:pt x="777939" y="3155911"/>
                                  <a:pt x="777176" y="3147060"/>
                                  <a:pt x="775259" y="3138398"/>
                                </a:cubicBezTo>
                                <a:cubicBezTo>
                                  <a:pt x="769557" y="3107093"/>
                                  <a:pt x="767372" y="3074785"/>
                                  <a:pt x="767372" y="3041878"/>
                                </a:cubicBezTo>
                                <a:cubicBezTo>
                                  <a:pt x="767372" y="2982519"/>
                                  <a:pt x="774586" y="2921457"/>
                                  <a:pt x="781723" y="2861704"/>
                                </a:cubicBezTo>
                                <a:cubicBezTo>
                                  <a:pt x="789026" y="2800642"/>
                                  <a:pt x="796366" y="2738704"/>
                                  <a:pt x="796366" y="2677566"/>
                                </a:cubicBezTo>
                                <a:cubicBezTo>
                                  <a:pt x="796366" y="2600579"/>
                                  <a:pt x="783869" y="2524989"/>
                                  <a:pt x="745553" y="2453957"/>
                                </a:cubicBezTo>
                                <a:cubicBezTo>
                                  <a:pt x="724205" y="2478760"/>
                                  <a:pt x="706387" y="2506561"/>
                                  <a:pt x="688238" y="2536444"/>
                                </a:cubicBezTo>
                                <a:cubicBezTo>
                                  <a:pt x="661784" y="2579954"/>
                                  <a:pt x="633946" y="2624582"/>
                                  <a:pt x="591706" y="2661285"/>
                                </a:cubicBezTo>
                                <a:cubicBezTo>
                                  <a:pt x="591947" y="2668905"/>
                                  <a:pt x="592112" y="2676398"/>
                                  <a:pt x="592112" y="2683904"/>
                                </a:cubicBezTo>
                                <a:cubicBezTo>
                                  <a:pt x="592112" y="2777401"/>
                                  <a:pt x="575107" y="2865031"/>
                                  <a:pt x="558635" y="2949981"/>
                                </a:cubicBezTo>
                                <a:cubicBezTo>
                                  <a:pt x="542290" y="3034334"/>
                                  <a:pt x="526567" y="3115348"/>
                                  <a:pt x="526567" y="3199905"/>
                                </a:cubicBezTo>
                                <a:cubicBezTo>
                                  <a:pt x="526567" y="3234880"/>
                                  <a:pt x="529247" y="3270466"/>
                                  <a:pt x="535660" y="3307118"/>
                                </a:cubicBezTo>
                                <a:lnTo>
                                  <a:pt x="536181" y="3309950"/>
                                </a:lnTo>
                                <a:lnTo>
                                  <a:pt x="534784" y="3312465"/>
                                </a:lnTo>
                                <a:cubicBezTo>
                                  <a:pt x="504952" y="3364598"/>
                                  <a:pt x="446125" y="3381591"/>
                                  <a:pt x="389242" y="3397987"/>
                                </a:cubicBezTo>
                                <a:cubicBezTo>
                                  <a:pt x="350913" y="3409035"/>
                                  <a:pt x="311264" y="3420478"/>
                                  <a:pt x="277203" y="3444050"/>
                                </a:cubicBezTo>
                                <a:lnTo>
                                  <a:pt x="247536" y="3447834"/>
                                </a:lnTo>
                                <a:cubicBezTo>
                                  <a:pt x="198984" y="3454819"/>
                                  <a:pt x="138557" y="3463556"/>
                                  <a:pt x="105258" y="3418129"/>
                                </a:cubicBezTo>
                                <a:cubicBezTo>
                                  <a:pt x="103695" y="3411944"/>
                                  <a:pt x="102984" y="3406000"/>
                                  <a:pt x="102984" y="3400374"/>
                                </a:cubicBezTo>
                                <a:cubicBezTo>
                                  <a:pt x="102984" y="3367545"/>
                                  <a:pt x="126873" y="3343860"/>
                                  <a:pt x="148336" y="3322511"/>
                                </a:cubicBezTo>
                                <a:cubicBezTo>
                                  <a:pt x="148336" y="3322511"/>
                                  <a:pt x="160541" y="3309759"/>
                                  <a:pt x="164287" y="3305874"/>
                                </a:cubicBezTo>
                                <a:cubicBezTo>
                                  <a:pt x="79489" y="2910294"/>
                                  <a:pt x="67170" y="2487180"/>
                                  <a:pt x="67170" y="2069223"/>
                                </a:cubicBezTo>
                                <a:cubicBezTo>
                                  <a:pt x="67170" y="1985061"/>
                                  <a:pt x="67691" y="1901215"/>
                                  <a:pt x="68161" y="1817776"/>
                                </a:cubicBezTo>
                                <a:lnTo>
                                  <a:pt x="69164" y="1565846"/>
                                </a:lnTo>
                                <a:lnTo>
                                  <a:pt x="71831" y="1563459"/>
                                </a:lnTo>
                                <a:cubicBezTo>
                                  <a:pt x="99555" y="1539011"/>
                                  <a:pt x="113068" y="1519136"/>
                                  <a:pt x="113068" y="1502829"/>
                                </a:cubicBezTo>
                                <a:cubicBezTo>
                                  <a:pt x="113068" y="1502397"/>
                                  <a:pt x="113068" y="1501953"/>
                                  <a:pt x="113043" y="1501508"/>
                                </a:cubicBezTo>
                                <a:cubicBezTo>
                                  <a:pt x="112154" y="1482242"/>
                                  <a:pt x="91732" y="1467294"/>
                                  <a:pt x="68085" y="1449984"/>
                                </a:cubicBezTo>
                                <a:cubicBezTo>
                                  <a:pt x="37452" y="1427569"/>
                                  <a:pt x="0" y="1400162"/>
                                  <a:pt x="0" y="1354214"/>
                                </a:cubicBezTo>
                                <a:cubicBezTo>
                                  <a:pt x="0" y="1349273"/>
                                  <a:pt x="432" y="1344130"/>
                                  <a:pt x="1346" y="1338732"/>
                                </a:cubicBezTo>
                                <a:cubicBezTo>
                                  <a:pt x="559" y="1328445"/>
                                  <a:pt x="165" y="1318285"/>
                                  <a:pt x="165" y="1308265"/>
                                </a:cubicBezTo>
                                <a:cubicBezTo>
                                  <a:pt x="165" y="1212697"/>
                                  <a:pt x="35344" y="1130973"/>
                                  <a:pt x="69393" y="1051725"/>
                                </a:cubicBezTo>
                                <a:cubicBezTo>
                                  <a:pt x="102629" y="974496"/>
                                  <a:pt x="136919" y="894651"/>
                                  <a:pt x="136919" y="803668"/>
                                </a:cubicBezTo>
                                <a:lnTo>
                                  <a:pt x="137046" y="800951"/>
                                </a:lnTo>
                                <a:lnTo>
                                  <a:pt x="187896" y="730123"/>
                                </a:lnTo>
                                <a:cubicBezTo>
                                  <a:pt x="227343" y="673912"/>
                                  <a:pt x="264642" y="620839"/>
                                  <a:pt x="316979" y="569417"/>
                                </a:cubicBezTo>
                                <a:lnTo>
                                  <a:pt x="369900" y="413423"/>
                                </a:lnTo>
                                <a:cubicBezTo>
                                  <a:pt x="417398" y="263169"/>
                                  <a:pt x="466547" y="107810"/>
                                  <a:pt x="586321" y="0"/>
                                </a:cubicBezTo>
                                <a:close/>
                              </a:path>
                            </a:pathLst>
                          </a:custGeom>
                          <a:ln w="0" cap="flat">
                            <a:miter lim="127000"/>
                          </a:ln>
                        </wps:spPr>
                        <wps:style>
                          <a:lnRef idx="0">
                            <a:srgbClr val="000000">
                              <a:alpha val="0"/>
                            </a:srgbClr>
                          </a:lnRef>
                          <a:fillRef idx="1">
                            <a:srgbClr val="483832"/>
                          </a:fillRef>
                          <a:effectRef idx="0">
                            <a:scrgbClr r="0" g="0" b="0"/>
                          </a:effectRef>
                          <a:fontRef idx="none"/>
                        </wps:style>
                        <wps:bodyPr/>
                      </wps:wsp>
                      <wps:wsp>
                        <wps:cNvPr id="12" name="Shape 12"/>
                        <wps:cNvSpPr/>
                        <wps:spPr>
                          <a:xfrm>
                            <a:off x="2773675" y="4084832"/>
                            <a:ext cx="227356" cy="323075"/>
                          </a:xfrm>
                          <a:custGeom>
                            <a:avLst/>
                            <a:gdLst/>
                            <a:ahLst/>
                            <a:cxnLst/>
                            <a:rect l="0" t="0" r="0" b="0"/>
                            <a:pathLst>
                              <a:path w="227356" h="323075">
                                <a:moveTo>
                                  <a:pt x="71793" y="0"/>
                                </a:moveTo>
                                <a:cubicBezTo>
                                  <a:pt x="139598" y="35890"/>
                                  <a:pt x="199428" y="91732"/>
                                  <a:pt x="227356" y="151562"/>
                                </a:cubicBezTo>
                                <a:cubicBezTo>
                                  <a:pt x="167526" y="203416"/>
                                  <a:pt x="119659" y="315100"/>
                                  <a:pt x="43879" y="323075"/>
                                </a:cubicBezTo>
                                <a:cubicBezTo>
                                  <a:pt x="0" y="251282"/>
                                  <a:pt x="7988" y="131623"/>
                                  <a:pt x="35903" y="55829"/>
                                </a:cubicBezTo>
                                <a:lnTo>
                                  <a:pt x="71793" y="0"/>
                                </a:lnTo>
                                <a:close/>
                              </a:path>
                            </a:pathLst>
                          </a:custGeom>
                          <a:ln w="0" cap="flat">
                            <a:miter lim="127000"/>
                          </a:ln>
                        </wps:spPr>
                        <wps:style>
                          <a:lnRef idx="0">
                            <a:srgbClr val="000000">
                              <a:alpha val="0"/>
                            </a:srgbClr>
                          </a:lnRef>
                          <a:fillRef idx="1">
                            <a:srgbClr val="483832"/>
                          </a:fillRef>
                          <a:effectRef idx="0">
                            <a:scrgbClr r="0" g="0" b="0"/>
                          </a:effectRef>
                          <a:fontRef idx="none"/>
                        </wps:style>
                        <wps:bodyPr/>
                      </wps:wsp>
                      <wps:wsp>
                        <wps:cNvPr id="13" name="Shape 13"/>
                        <wps:cNvSpPr/>
                        <wps:spPr>
                          <a:xfrm>
                            <a:off x="2773675" y="4084832"/>
                            <a:ext cx="227356" cy="323075"/>
                          </a:xfrm>
                          <a:custGeom>
                            <a:avLst/>
                            <a:gdLst/>
                            <a:ahLst/>
                            <a:cxnLst/>
                            <a:rect l="0" t="0" r="0" b="0"/>
                            <a:pathLst>
                              <a:path w="227356" h="323075">
                                <a:moveTo>
                                  <a:pt x="227356" y="151562"/>
                                </a:moveTo>
                                <a:cubicBezTo>
                                  <a:pt x="167526" y="203416"/>
                                  <a:pt x="119659" y="315100"/>
                                  <a:pt x="43879" y="323075"/>
                                </a:cubicBezTo>
                                <a:cubicBezTo>
                                  <a:pt x="0" y="251282"/>
                                  <a:pt x="7988" y="131623"/>
                                  <a:pt x="35903" y="55829"/>
                                </a:cubicBezTo>
                                <a:lnTo>
                                  <a:pt x="71793" y="0"/>
                                </a:lnTo>
                                <a:cubicBezTo>
                                  <a:pt x="139598" y="35890"/>
                                  <a:pt x="199428" y="91732"/>
                                  <a:pt x="227356" y="151562"/>
                                </a:cubicBezTo>
                                <a:close/>
                              </a:path>
                            </a:pathLst>
                          </a:custGeom>
                          <a:ln w="15964" cap="sq">
                            <a:miter lim="100000"/>
                          </a:ln>
                        </wps:spPr>
                        <wps:style>
                          <a:lnRef idx="1">
                            <a:srgbClr val="483832"/>
                          </a:lnRef>
                          <a:fillRef idx="0">
                            <a:srgbClr val="000000">
                              <a:alpha val="0"/>
                            </a:srgbClr>
                          </a:fillRef>
                          <a:effectRef idx="0">
                            <a:scrgbClr r="0" g="0" b="0"/>
                          </a:effectRef>
                          <a:fontRef idx="none"/>
                        </wps:style>
                        <wps:bodyPr/>
                      </wps:wsp>
                      <wps:wsp>
                        <wps:cNvPr id="14" name="Shape 14"/>
                        <wps:cNvSpPr/>
                        <wps:spPr>
                          <a:xfrm>
                            <a:off x="2187360" y="3440725"/>
                            <a:ext cx="235522" cy="417855"/>
                          </a:xfrm>
                          <a:custGeom>
                            <a:avLst/>
                            <a:gdLst/>
                            <a:ahLst/>
                            <a:cxnLst/>
                            <a:rect l="0" t="0" r="0" b="0"/>
                            <a:pathLst>
                              <a:path w="235522" h="417855">
                                <a:moveTo>
                                  <a:pt x="15710" y="0"/>
                                </a:moveTo>
                                <a:cubicBezTo>
                                  <a:pt x="25489" y="38976"/>
                                  <a:pt x="44514" y="76073"/>
                                  <a:pt x="62941" y="111963"/>
                                </a:cubicBezTo>
                                <a:cubicBezTo>
                                  <a:pt x="80010" y="145237"/>
                                  <a:pt x="96762" y="179730"/>
                                  <a:pt x="107493" y="216230"/>
                                </a:cubicBezTo>
                                <a:cubicBezTo>
                                  <a:pt x="140437" y="193306"/>
                                  <a:pt x="153048" y="155842"/>
                                  <a:pt x="165291" y="115684"/>
                                </a:cubicBezTo>
                                <a:cubicBezTo>
                                  <a:pt x="174777" y="84493"/>
                                  <a:pt x="184633" y="52260"/>
                                  <a:pt x="205016" y="25057"/>
                                </a:cubicBezTo>
                                <a:lnTo>
                                  <a:pt x="219253" y="28448"/>
                                </a:lnTo>
                                <a:cubicBezTo>
                                  <a:pt x="235522" y="120624"/>
                                  <a:pt x="211836" y="206261"/>
                                  <a:pt x="188938" y="289027"/>
                                </a:cubicBezTo>
                                <a:lnTo>
                                  <a:pt x="159461" y="413982"/>
                                </a:lnTo>
                                <a:lnTo>
                                  <a:pt x="145377" y="417855"/>
                                </a:lnTo>
                                <a:cubicBezTo>
                                  <a:pt x="58674" y="312242"/>
                                  <a:pt x="4306" y="156845"/>
                                  <a:pt x="0" y="2172"/>
                                </a:cubicBezTo>
                                <a:lnTo>
                                  <a:pt x="15710" y="0"/>
                                </a:ln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15" name="Shape 15"/>
                        <wps:cNvSpPr/>
                        <wps:spPr>
                          <a:xfrm>
                            <a:off x="2520022" y="3559272"/>
                            <a:ext cx="563347" cy="1383487"/>
                          </a:xfrm>
                          <a:custGeom>
                            <a:avLst/>
                            <a:gdLst/>
                            <a:ahLst/>
                            <a:cxnLst/>
                            <a:rect l="0" t="0" r="0" b="0"/>
                            <a:pathLst>
                              <a:path w="563347" h="1383487">
                                <a:moveTo>
                                  <a:pt x="293802" y="0"/>
                                </a:moveTo>
                                <a:lnTo>
                                  <a:pt x="305371" y="8648"/>
                                </a:lnTo>
                                <a:cubicBezTo>
                                  <a:pt x="305371" y="8648"/>
                                  <a:pt x="304698" y="11849"/>
                                  <a:pt x="303733" y="16472"/>
                                </a:cubicBezTo>
                                <a:cubicBezTo>
                                  <a:pt x="303530" y="17348"/>
                                  <a:pt x="303365" y="18186"/>
                                  <a:pt x="303250" y="18580"/>
                                </a:cubicBezTo>
                                <a:cubicBezTo>
                                  <a:pt x="307606" y="18313"/>
                                  <a:pt x="312115" y="17983"/>
                                  <a:pt x="312115" y="17983"/>
                                </a:cubicBezTo>
                                <a:lnTo>
                                  <a:pt x="304406" y="31026"/>
                                </a:lnTo>
                                <a:cubicBezTo>
                                  <a:pt x="302209" y="34734"/>
                                  <a:pt x="300419" y="38925"/>
                                  <a:pt x="298272" y="42672"/>
                                </a:cubicBezTo>
                                <a:cubicBezTo>
                                  <a:pt x="297078" y="48463"/>
                                  <a:pt x="295834" y="54292"/>
                                  <a:pt x="294640" y="60109"/>
                                </a:cubicBezTo>
                                <a:cubicBezTo>
                                  <a:pt x="292125" y="72072"/>
                                  <a:pt x="290207" y="81280"/>
                                  <a:pt x="288455" y="89751"/>
                                </a:cubicBezTo>
                                <a:cubicBezTo>
                                  <a:pt x="313144" y="80416"/>
                                  <a:pt x="336042" y="96253"/>
                                  <a:pt x="356426" y="113588"/>
                                </a:cubicBezTo>
                                <a:cubicBezTo>
                                  <a:pt x="372415" y="127190"/>
                                  <a:pt x="388887" y="141236"/>
                                  <a:pt x="405879" y="142672"/>
                                </a:cubicBezTo>
                                <a:lnTo>
                                  <a:pt x="410108" y="140525"/>
                                </a:lnTo>
                                <a:lnTo>
                                  <a:pt x="419557" y="173583"/>
                                </a:lnTo>
                                <a:cubicBezTo>
                                  <a:pt x="420078" y="182956"/>
                                  <a:pt x="420598" y="188112"/>
                                  <a:pt x="421919" y="190538"/>
                                </a:cubicBezTo>
                                <a:lnTo>
                                  <a:pt x="431406" y="188938"/>
                                </a:lnTo>
                                <a:cubicBezTo>
                                  <a:pt x="434200" y="186423"/>
                                  <a:pt x="434200" y="179171"/>
                                  <a:pt x="434162" y="172796"/>
                                </a:cubicBezTo>
                                <a:cubicBezTo>
                                  <a:pt x="434124" y="163652"/>
                                  <a:pt x="434086" y="153327"/>
                                  <a:pt x="442265" y="148056"/>
                                </a:cubicBezTo>
                                <a:cubicBezTo>
                                  <a:pt x="450799" y="142595"/>
                                  <a:pt x="462800" y="146939"/>
                                  <a:pt x="472415" y="151371"/>
                                </a:cubicBezTo>
                                <a:lnTo>
                                  <a:pt x="475119" y="152641"/>
                                </a:lnTo>
                                <a:lnTo>
                                  <a:pt x="476314" y="155397"/>
                                </a:lnTo>
                                <a:cubicBezTo>
                                  <a:pt x="483387" y="171475"/>
                                  <a:pt x="489915" y="188061"/>
                                  <a:pt x="496062" y="204978"/>
                                </a:cubicBezTo>
                                <a:cubicBezTo>
                                  <a:pt x="498094" y="210553"/>
                                  <a:pt x="499859" y="216471"/>
                                  <a:pt x="501853" y="222085"/>
                                </a:cubicBezTo>
                                <a:cubicBezTo>
                                  <a:pt x="505790" y="233616"/>
                                  <a:pt x="509702" y="245186"/>
                                  <a:pt x="513296" y="257073"/>
                                </a:cubicBezTo>
                                <a:cubicBezTo>
                                  <a:pt x="515404" y="264122"/>
                                  <a:pt x="517246" y="271386"/>
                                  <a:pt x="519201" y="278523"/>
                                </a:cubicBezTo>
                                <a:cubicBezTo>
                                  <a:pt x="522237" y="289458"/>
                                  <a:pt x="525272" y="300304"/>
                                  <a:pt x="527977" y="311505"/>
                                </a:cubicBezTo>
                                <a:cubicBezTo>
                                  <a:pt x="529856" y="319367"/>
                                  <a:pt x="531482" y="327418"/>
                                  <a:pt x="533235" y="335407"/>
                                </a:cubicBezTo>
                                <a:cubicBezTo>
                                  <a:pt x="535635" y="346253"/>
                                  <a:pt x="537985" y="357098"/>
                                  <a:pt x="540105" y="368109"/>
                                </a:cubicBezTo>
                                <a:cubicBezTo>
                                  <a:pt x="541693" y="376517"/>
                                  <a:pt x="543052" y="385102"/>
                                  <a:pt x="544449" y="393636"/>
                                </a:cubicBezTo>
                                <a:cubicBezTo>
                                  <a:pt x="546278" y="404609"/>
                                  <a:pt x="548106" y="415607"/>
                                  <a:pt x="549669" y="426745"/>
                                </a:cubicBezTo>
                                <a:cubicBezTo>
                                  <a:pt x="550863" y="435597"/>
                                  <a:pt x="551942" y="444525"/>
                                  <a:pt x="553021" y="453466"/>
                                </a:cubicBezTo>
                                <a:cubicBezTo>
                                  <a:pt x="554329" y="464629"/>
                                  <a:pt x="555650" y="475793"/>
                                  <a:pt x="556692" y="487210"/>
                                </a:cubicBezTo>
                                <a:cubicBezTo>
                                  <a:pt x="557530" y="496341"/>
                                  <a:pt x="558279" y="505638"/>
                                  <a:pt x="558965" y="514845"/>
                                </a:cubicBezTo>
                                <a:cubicBezTo>
                                  <a:pt x="559841" y="526262"/>
                                  <a:pt x="560553" y="537667"/>
                                  <a:pt x="561162" y="549199"/>
                                </a:cubicBezTo>
                                <a:cubicBezTo>
                                  <a:pt x="561632" y="558685"/>
                                  <a:pt x="562039" y="568185"/>
                                  <a:pt x="562356" y="577786"/>
                                </a:cubicBezTo>
                                <a:cubicBezTo>
                                  <a:pt x="562673" y="589318"/>
                                  <a:pt x="562915" y="600964"/>
                                  <a:pt x="563029" y="612699"/>
                                </a:cubicBezTo>
                                <a:cubicBezTo>
                                  <a:pt x="563080" y="617829"/>
                                  <a:pt x="563347" y="622897"/>
                                  <a:pt x="563347" y="628129"/>
                                </a:cubicBezTo>
                                <a:cubicBezTo>
                                  <a:pt x="563347" y="630809"/>
                                  <a:pt x="563080" y="633590"/>
                                  <a:pt x="563080" y="636257"/>
                                </a:cubicBezTo>
                                <a:cubicBezTo>
                                  <a:pt x="562915" y="669887"/>
                                  <a:pt x="561708" y="703948"/>
                                  <a:pt x="559448" y="738378"/>
                                </a:cubicBezTo>
                                <a:cubicBezTo>
                                  <a:pt x="559079" y="744004"/>
                                  <a:pt x="558648" y="749617"/>
                                  <a:pt x="558216" y="755167"/>
                                </a:cubicBezTo>
                                <a:cubicBezTo>
                                  <a:pt x="555574" y="790143"/>
                                  <a:pt x="551993" y="825360"/>
                                  <a:pt x="547192" y="860869"/>
                                </a:cubicBezTo>
                                <a:cubicBezTo>
                                  <a:pt x="546519" y="865772"/>
                                  <a:pt x="545770" y="870636"/>
                                  <a:pt x="545046" y="875500"/>
                                </a:cubicBezTo>
                                <a:cubicBezTo>
                                  <a:pt x="539788" y="912038"/>
                                  <a:pt x="533641" y="948766"/>
                                  <a:pt x="526135" y="985583"/>
                                </a:cubicBezTo>
                                <a:cubicBezTo>
                                  <a:pt x="525501" y="988822"/>
                                  <a:pt x="524662" y="992009"/>
                                  <a:pt x="524027" y="995273"/>
                                </a:cubicBezTo>
                                <a:cubicBezTo>
                                  <a:pt x="515963" y="1033932"/>
                                  <a:pt x="506794" y="1072655"/>
                                  <a:pt x="496189" y="1111314"/>
                                </a:cubicBezTo>
                                <a:lnTo>
                                  <a:pt x="469176" y="1174572"/>
                                </a:lnTo>
                                <a:cubicBezTo>
                                  <a:pt x="433756" y="1262113"/>
                                  <a:pt x="393154" y="1359598"/>
                                  <a:pt x="296431" y="1379309"/>
                                </a:cubicBezTo>
                                <a:cubicBezTo>
                                  <a:pt x="295313" y="1379703"/>
                                  <a:pt x="294919" y="1381696"/>
                                  <a:pt x="293802" y="1381937"/>
                                </a:cubicBezTo>
                                <a:cubicBezTo>
                                  <a:pt x="291325" y="1382496"/>
                                  <a:pt x="288899" y="1381658"/>
                                  <a:pt x="286461" y="1381379"/>
                                </a:cubicBezTo>
                                <a:cubicBezTo>
                                  <a:pt x="283591" y="1381772"/>
                                  <a:pt x="281229" y="1382814"/>
                                  <a:pt x="278333" y="1383093"/>
                                </a:cubicBezTo>
                                <a:lnTo>
                                  <a:pt x="273850" y="1383487"/>
                                </a:lnTo>
                                <a:lnTo>
                                  <a:pt x="271513" y="1380300"/>
                                </a:lnTo>
                                <a:lnTo>
                                  <a:pt x="244018" y="1352855"/>
                                </a:lnTo>
                                <a:cubicBezTo>
                                  <a:pt x="244018" y="1352855"/>
                                  <a:pt x="246812" y="1351267"/>
                                  <a:pt x="249885" y="1349502"/>
                                </a:cubicBezTo>
                                <a:cubicBezTo>
                                  <a:pt x="0" y="980033"/>
                                  <a:pt x="94094" y="472656"/>
                                  <a:pt x="193053" y="158394"/>
                                </a:cubicBezTo>
                                <a:lnTo>
                                  <a:pt x="187033" y="154394"/>
                                </a:lnTo>
                                <a:lnTo>
                                  <a:pt x="207175" y="114757"/>
                                </a:lnTo>
                                <a:cubicBezTo>
                                  <a:pt x="210045" y="106210"/>
                                  <a:pt x="212865" y="97726"/>
                                  <a:pt x="215709" y="89547"/>
                                </a:cubicBezTo>
                                <a:lnTo>
                                  <a:pt x="223888" y="80099"/>
                                </a:lnTo>
                                <a:cubicBezTo>
                                  <a:pt x="239636" y="48501"/>
                                  <a:pt x="258902" y="18580"/>
                                  <a:pt x="293802" y="0"/>
                                </a:cubicBez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16" name="Shape 16"/>
                        <wps:cNvSpPr/>
                        <wps:spPr>
                          <a:xfrm>
                            <a:off x="1828848" y="4302268"/>
                            <a:ext cx="280799" cy="749812"/>
                          </a:xfrm>
                          <a:custGeom>
                            <a:avLst/>
                            <a:gdLst/>
                            <a:ahLst/>
                            <a:cxnLst/>
                            <a:rect l="0" t="0" r="0" b="0"/>
                            <a:pathLst>
                              <a:path w="280799" h="749812">
                                <a:moveTo>
                                  <a:pt x="253422" y="4926"/>
                                </a:moveTo>
                                <a:lnTo>
                                  <a:pt x="280799" y="14100"/>
                                </a:lnTo>
                                <a:lnTo>
                                  <a:pt x="280799" y="180344"/>
                                </a:lnTo>
                                <a:lnTo>
                                  <a:pt x="277647" y="171377"/>
                                </a:lnTo>
                                <a:cubicBezTo>
                                  <a:pt x="277241" y="174006"/>
                                  <a:pt x="276441" y="176686"/>
                                  <a:pt x="277013" y="179150"/>
                                </a:cubicBezTo>
                                <a:lnTo>
                                  <a:pt x="280799" y="185256"/>
                                </a:lnTo>
                                <a:lnTo>
                                  <a:pt x="280799" y="655533"/>
                                </a:lnTo>
                                <a:lnTo>
                                  <a:pt x="259247" y="671200"/>
                                </a:lnTo>
                                <a:cubicBezTo>
                                  <a:pt x="250689" y="675643"/>
                                  <a:pt x="241697" y="678634"/>
                                  <a:pt x="232931" y="679720"/>
                                </a:cubicBezTo>
                                <a:cubicBezTo>
                                  <a:pt x="191046" y="669281"/>
                                  <a:pt x="164135" y="686781"/>
                                  <a:pt x="135572" y="705336"/>
                                </a:cubicBezTo>
                                <a:cubicBezTo>
                                  <a:pt x="101905" y="727231"/>
                                  <a:pt x="67120" y="749812"/>
                                  <a:pt x="8649" y="727307"/>
                                </a:cubicBezTo>
                                <a:lnTo>
                                  <a:pt x="0" y="723967"/>
                                </a:lnTo>
                                <a:lnTo>
                                  <a:pt x="4585" y="715902"/>
                                </a:lnTo>
                                <a:cubicBezTo>
                                  <a:pt x="24930" y="680317"/>
                                  <a:pt x="59309" y="656708"/>
                                  <a:pt x="92570" y="633899"/>
                                </a:cubicBezTo>
                                <a:cubicBezTo>
                                  <a:pt x="140005" y="601272"/>
                                  <a:pt x="184785" y="570526"/>
                                  <a:pt x="187020" y="508816"/>
                                </a:cubicBezTo>
                                <a:cubicBezTo>
                                  <a:pt x="187020" y="508816"/>
                                  <a:pt x="184201" y="441443"/>
                                  <a:pt x="181839" y="384890"/>
                                </a:cubicBezTo>
                                <a:cubicBezTo>
                                  <a:pt x="179845" y="382413"/>
                                  <a:pt x="176695" y="381257"/>
                                  <a:pt x="175222" y="378260"/>
                                </a:cubicBezTo>
                                <a:cubicBezTo>
                                  <a:pt x="172148" y="371885"/>
                                  <a:pt x="170599" y="364658"/>
                                  <a:pt x="170599" y="356251"/>
                                </a:cubicBezTo>
                                <a:cubicBezTo>
                                  <a:pt x="170599" y="345278"/>
                                  <a:pt x="173469" y="332236"/>
                                  <a:pt x="178778" y="316919"/>
                                </a:cubicBezTo>
                                <a:cubicBezTo>
                                  <a:pt x="178892" y="313973"/>
                                  <a:pt x="178778" y="311459"/>
                                  <a:pt x="179045" y="308308"/>
                                </a:cubicBezTo>
                                <a:lnTo>
                                  <a:pt x="176606" y="300803"/>
                                </a:lnTo>
                                <a:lnTo>
                                  <a:pt x="218732" y="304448"/>
                                </a:lnTo>
                                <a:cubicBezTo>
                                  <a:pt x="221678" y="305159"/>
                                  <a:pt x="224714" y="305832"/>
                                  <a:pt x="227749" y="306518"/>
                                </a:cubicBezTo>
                                <a:cubicBezTo>
                                  <a:pt x="222161" y="301692"/>
                                  <a:pt x="214033" y="298453"/>
                                  <a:pt x="203378" y="295113"/>
                                </a:cubicBezTo>
                                <a:cubicBezTo>
                                  <a:pt x="190093" y="290909"/>
                                  <a:pt x="176378" y="286642"/>
                                  <a:pt x="171666" y="274158"/>
                                </a:cubicBezTo>
                                <a:cubicBezTo>
                                  <a:pt x="168046" y="264595"/>
                                  <a:pt x="170752" y="252823"/>
                                  <a:pt x="180162" y="237113"/>
                                </a:cubicBezTo>
                                <a:lnTo>
                                  <a:pt x="183667" y="231321"/>
                                </a:lnTo>
                                <a:lnTo>
                                  <a:pt x="189979" y="233836"/>
                                </a:lnTo>
                                <a:cubicBezTo>
                                  <a:pt x="197993" y="237024"/>
                                  <a:pt x="202463" y="233912"/>
                                  <a:pt x="211722" y="226622"/>
                                </a:cubicBezTo>
                                <a:cubicBezTo>
                                  <a:pt x="211722" y="226622"/>
                                  <a:pt x="220447" y="221073"/>
                                  <a:pt x="226314" y="217363"/>
                                </a:cubicBezTo>
                                <a:cubicBezTo>
                                  <a:pt x="226162" y="216374"/>
                                  <a:pt x="226111" y="215650"/>
                                  <a:pt x="226035" y="214773"/>
                                </a:cubicBezTo>
                                <a:cubicBezTo>
                                  <a:pt x="224790" y="214252"/>
                                  <a:pt x="223634" y="213935"/>
                                  <a:pt x="222441" y="213579"/>
                                </a:cubicBezTo>
                                <a:cubicBezTo>
                                  <a:pt x="219049" y="214659"/>
                                  <a:pt x="214300" y="216209"/>
                                  <a:pt x="214300" y="216209"/>
                                </a:cubicBezTo>
                                <a:cubicBezTo>
                                  <a:pt x="205930" y="219878"/>
                                  <a:pt x="196405" y="224019"/>
                                  <a:pt x="188227" y="219320"/>
                                </a:cubicBezTo>
                                <a:cubicBezTo>
                                  <a:pt x="182994" y="216322"/>
                                  <a:pt x="180010" y="210709"/>
                                  <a:pt x="179083" y="202212"/>
                                </a:cubicBezTo>
                                <a:lnTo>
                                  <a:pt x="178410" y="196345"/>
                                </a:lnTo>
                                <a:lnTo>
                                  <a:pt x="183871" y="193996"/>
                                </a:lnTo>
                                <a:cubicBezTo>
                                  <a:pt x="184353" y="193793"/>
                                  <a:pt x="184874" y="193793"/>
                                  <a:pt x="185382" y="193640"/>
                                </a:cubicBezTo>
                                <a:lnTo>
                                  <a:pt x="182994" y="181435"/>
                                </a:lnTo>
                                <a:lnTo>
                                  <a:pt x="167043" y="181435"/>
                                </a:lnTo>
                                <a:lnTo>
                                  <a:pt x="167043" y="125581"/>
                                </a:lnTo>
                                <a:lnTo>
                                  <a:pt x="172263" y="125581"/>
                                </a:lnTo>
                                <a:lnTo>
                                  <a:pt x="167196" y="99152"/>
                                </a:lnTo>
                                <a:lnTo>
                                  <a:pt x="163856" y="84344"/>
                                </a:lnTo>
                                <a:lnTo>
                                  <a:pt x="170993" y="87341"/>
                                </a:lnTo>
                                <a:cubicBezTo>
                                  <a:pt x="165494" y="76369"/>
                                  <a:pt x="166332" y="63249"/>
                                  <a:pt x="167119" y="51794"/>
                                </a:cubicBezTo>
                                <a:lnTo>
                                  <a:pt x="167157" y="31131"/>
                                </a:lnTo>
                                <a:lnTo>
                                  <a:pt x="167081" y="25797"/>
                                </a:lnTo>
                                <a:lnTo>
                                  <a:pt x="170307" y="23435"/>
                                </a:lnTo>
                                <a:cubicBezTo>
                                  <a:pt x="196558" y="4156"/>
                                  <a:pt x="225657" y="0"/>
                                  <a:pt x="253422" y="4926"/>
                                </a:cubicBez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17" name="Shape 17"/>
                        <wps:cNvSpPr/>
                        <wps:spPr>
                          <a:xfrm>
                            <a:off x="2109647" y="4316368"/>
                            <a:ext cx="26420" cy="641433"/>
                          </a:xfrm>
                          <a:custGeom>
                            <a:avLst/>
                            <a:gdLst/>
                            <a:ahLst/>
                            <a:cxnLst/>
                            <a:rect l="0" t="0" r="0" b="0"/>
                            <a:pathLst>
                              <a:path w="26420" h="641433">
                                <a:moveTo>
                                  <a:pt x="0" y="0"/>
                                </a:moveTo>
                                <a:lnTo>
                                  <a:pt x="12748" y="4272"/>
                                </a:lnTo>
                                <a:lnTo>
                                  <a:pt x="26420" y="13079"/>
                                </a:lnTo>
                                <a:lnTo>
                                  <a:pt x="26420" y="297380"/>
                                </a:lnTo>
                                <a:lnTo>
                                  <a:pt x="25931" y="298641"/>
                                </a:lnTo>
                                <a:cubicBezTo>
                                  <a:pt x="19340" y="313437"/>
                                  <a:pt x="13358" y="327241"/>
                                  <a:pt x="10882" y="340043"/>
                                </a:cubicBezTo>
                                <a:cubicBezTo>
                                  <a:pt x="15314" y="336448"/>
                                  <a:pt x="18794" y="332740"/>
                                  <a:pt x="22731" y="329147"/>
                                </a:cubicBezTo>
                                <a:lnTo>
                                  <a:pt x="26420" y="311841"/>
                                </a:lnTo>
                                <a:lnTo>
                                  <a:pt x="26420" y="388502"/>
                                </a:lnTo>
                                <a:lnTo>
                                  <a:pt x="14441" y="439975"/>
                                </a:lnTo>
                                <a:cubicBezTo>
                                  <a:pt x="10456" y="460979"/>
                                  <a:pt x="7732" y="482429"/>
                                  <a:pt x="7732" y="503975"/>
                                </a:cubicBezTo>
                                <a:cubicBezTo>
                                  <a:pt x="7732" y="532803"/>
                                  <a:pt x="12647" y="561811"/>
                                  <a:pt x="25881" y="590119"/>
                                </a:cubicBezTo>
                                <a:cubicBezTo>
                                  <a:pt x="25881" y="608286"/>
                                  <a:pt x="16209" y="626076"/>
                                  <a:pt x="2155" y="639866"/>
                                </a:cubicBezTo>
                                <a:lnTo>
                                  <a:pt x="0" y="641433"/>
                                </a:lnTo>
                                <a:lnTo>
                                  <a:pt x="0" y="171156"/>
                                </a:lnTo>
                                <a:lnTo>
                                  <a:pt x="3986" y="177585"/>
                                </a:lnTo>
                                <a:lnTo>
                                  <a:pt x="0" y="166244"/>
                                </a:lnTo>
                                <a:lnTo>
                                  <a:pt x="0" y="0"/>
                                </a:ln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18" name="Shape 18"/>
                        <wps:cNvSpPr/>
                        <wps:spPr>
                          <a:xfrm>
                            <a:off x="2136067" y="4329446"/>
                            <a:ext cx="51035" cy="375423"/>
                          </a:xfrm>
                          <a:custGeom>
                            <a:avLst/>
                            <a:gdLst/>
                            <a:ahLst/>
                            <a:cxnLst/>
                            <a:rect l="0" t="0" r="0" b="0"/>
                            <a:pathLst>
                              <a:path w="51035" h="375423">
                                <a:moveTo>
                                  <a:pt x="0" y="0"/>
                                </a:moveTo>
                                <a:lnTo>
                                  <a:pt x="21317" y="13731"/>
                                </a:lnTo>
                                <a:cubicBezTo>
                                  <a:pt x="23603" y="11687"/>
                                  <a:pt x="26181" y="9350"/>
                                  <a:pt x="26181" y="9350"/>
                                </a:cubicBezTo>
                                <a:cubicBezTo>
                                  <a:pt x="26181" y="9350"/>
                                  <a:pt x="32607" y="23701"/>
                                  <a:pt x="33319" y="25378"/>
                                </a:cubicBezTo>
                                <a:cubicBezTo>
                                  <a:pt x="37446" y="29416"/>
                                  <a:pt x="42094" y="33353"/>
                                  <a:pt x="45498" y="37506"/>
                                </a:cubicBezTo>
                                <a:lnTo>
                                  <a:pt x="46056" y="38179"/>
                                </a:lnTo>
                                <a:lnTo>
                                  <a:pt x="46450" y="38979"/>
                                </a:lnTo>
                                <a:cubicBezTo>
                                  <a:pt x="49676" y="45443"/>
                                  <a:pt x="51035" y="51311"/>
                                  <a:pt x="51035" y="56645"/>
                                </a:cubicBezTo>
                                <a:cubicBezTo>
                                  <a:pt x="51035" y="58486"/>
                                  <a:pt x="49562" y="59604"/>
                                  <a:pt x="49321" y="61268"/>
                                </a:cubicBezTo>
                                <a:cubicBezTo>
                                  <a:pt x="49638" y="62042"/>
                                  <a:pt x="50197" y="63312"/>
                                  <a:pt x="50197" y="63312"/>
                                </a:cubicBezTo>
                                <a:cubicBezTo>
                                  <a:pt x="50197" y="63312"/>
                                  <a:pt x="48965" y="63706"/>
                                  <a:pt x="48292" y="63909"/>
                                </a:cubicBezTo>
                                <a:cubicBezTo>
                                  <a:pt x="44774" y="76914"/>
                                  <a:pt x="35084" y="87201"/>
                                  <a:pt x="25826" y="94935"/>
                                </a:cubicBezTo>
                                <a:cubicBezTo>
                                  <a:pt x="25826" y="94935"/>
                                  <a:pt x="16491" y="104270"/>
                                  <a:pt x="12872" y="107902"/>
                                </a:cubicBezTo>
                                <a:cubicBezTo>
                                  <a:pt x="29737" y="135182"/>
                                  <a:pt x="41624" y="169726"/>
                                  <a:pt x="41624" y="204993"/>
                                </a:cubicBezTo>
                                <a:cubicBezTo>
                                  <a:pt x="41624" y="222139"/>
                                  <a:pt x="37713" y="239004"/>
                                  <a:pt x="31693" y="255362"/>
                                </a:cubicBezTo>
                                <a:cubicBezTo>
                                  <a:pt x="32849" y="261419"/>
                                  <a:pt x="35516" y="267452"/>
                                  <a:pt x="35516" y="273472"/>
                                </a:cubicBezTo>
                                <a:cubicBezTo>
                                  <a:pt x="35516" y="290935"/>
                                  <a:pt x="26232" y="307572"/>
                                  <a:pt x="10992" y="323370"/>
                                </a:cubicBezTo>
                                <a:cubicBezTo>
                                  <a:pt x="6648" y="344465"/>
                                  <a:pt x="2292" y="365573"/>
                                  <a:pt x="2292" y="365573"/>
                                </a:cubicBezTo>
                                <a:lnTo>
                                  <a:pt x="0" y="375423"/>
                                </a:lnTo>
                                <a:lnTo>
                                  <a:pt x="0" y="298762"/>
                                </a:lnTo>
                                <a:lnTo>
                                  <a:pt x="1787" y="290377"/>
                                </a:lnTo>
                                <a:cubicBezTo>
                                  <a:pt x="3315" y="283302"/>
                                  <a:pt x="4413" y="278374"/>
                                  <a:pt x="4693" y="277574"/>
                                </a:cubicBezTo>
                                <a:cubicBezTo>
                                  <a:pt x="9709" y="269764"/>
                                  <a:pt x="12427" y="261381"/>
                                  <a:pt x="15539" y="253127"/>
                                </a:cubicBezTo>
                                <a:cubicBezTo>
                                  <a:pt x="15183" y="251577"/>
                                  <a:pt x="14383" y="249901"/>
                                  <a:pt x="13938" y="248351"/>
                                </a:cubicBezTo>
                                <a:lnTo>
                                  <a:pt x="0" y="284302"/>
                                </a:lnTo>
                                <a:lnTo>
                                  <a:pt x="0" y="0"/>
                                </a:ln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19" name="Shape 19"/>
                        <wps:cNvSpPr/>
                        <wps:spPr>
                          <a:xfrm>
                            <a:off x="2424971" y="4728444"/>
                            <a:ext cx="41434" cy="298525"/>
                          </a:xfrm>
                          <a:custGeom>
                            <a:avLst/>
                            <a:gdLst/>
                            <a:ahLst/>
                            <a:cxnLst/>
                            <a:rect l="0" t="0" r="0" b="0"/>
                            <a:pathLst>
                              <a:path w="41434" h="298525">
                                <a:moveTo>
                                  <a:pt x="41434" y="0"/>
                                </a:moveTo>
                                <a:lnTo>
                                  <a:pt x="41434" y="298525"/>
                                </a:lnTo>
                                <a:lnTo>
                                  <a:pt x="25870" y="287689"/>
                                </a:lnTo>
                                <a:lnTo>
                                  <a:pt x="0" y="268550"/>
                                </a:lnTo>
                                <a:lnTo>
                                  <a:pt x="2261" y="262886"/>
                                </a:lnTo>
                                <a:cubicBezTo>
                                  <a:pt x="15151" y="229867"/>
                                  <a:pt x="15151" y="184667"/>
                                  <a:pt x="15151" y="140915"/>
                                </a:cubicBezTo>
                                <a:cubicBezTo>
                                  <a:pt x="15151" y="100015"/>
                                  <a:pt x="15394" y="58565"/>
                                  <a:pt x="26927" y="26450"/>
                                </a:cubicBezTo>
                                <a:lnTo>
                                  <a:pt x="41434" y="0"/>
                                </a:ln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20" name="Shape 20"/>
                        <wps:cNvSpPr/>
                        <wps:spPr>
                          <a:xfrm>
                            <a:off x="2432972" y="4387555"/>
                            <a:ext cx="33432" cy="338389"/>
                          </a:xfrm>
                          <a:custGeom>
                            <a:avLst/>
                            <a:gdLst/>
                            <a:ahLst/>
                            <a:cxnLst/>
                            <a:rect l="0" t="0" r="0" b="0"/>
                            <a:pathLst>
                              <a:path w="33432" h="338389">
                                <a:moveTo>
                                  <a:pt x="33432" y="0"/>
                                </a:moveTo>
                                <a:lnTo>
                                  <a:pt x="33432" y="56838"/>
                                </a:lnTo>
                                <a:lnTo>
                                  <a:pt x="32791" y="58298"/>
                                </a:lnTo>
                                <a:lnTo>
                                  <a:pt x="33432" y="57604"/>
                                </a:lnTo>
                                <a:lnTo>
                                  <a:pt x="33432" y="338389"/>
                                </a:lnTo>
                                <a:lnTo>
                                  <a:pt x="17399" y="334218"/>
                                </a:lnTo>
                                <a:lnTo>
                                  <a:pt x="10807" y="330116"/>
                                </a:lnTo>
                                <a:lnTo>
                                  <a:pt x="7467" y="331907"/>
                                </a:lnTo>
                                <a:lnTo>
                                  <a:pt x="5753" y="320705"/>
                                </a:lnTo>
                                <a:cubicBezTo>
                                  <a:pt x="5194" y="317149"/>
                                  <a:pt x="4953" y="313758"/>
                                  <a:pt x="4953" y="310571"/>
                                </a:cubicBezTo>
                                <a:cubicBezTo>
                                  <a:pt x="4953" y="291191"/>
                                  <a:pt x="14008" y="277703"/>
                                  <a:pt x="21539" y="266540"/>
                                </a:cubicBezTo>
                                <a:cubicBezTo>
                                  <a:pt x="27013" y="258272"/>
                                  <a:pt x="31001" y="251896"/>
                                  <a:pt x="31280" y="244835"/>
                                </a:cubicBezTo>
                                <a:cubicBezTo>
                                  <a:pt x="27686" y="235348"/>
                                  <a:pt x="22428" y="225811"/>
                                  <a:pt x="15316" y="216680"/>
                                </a:cubicBezTo>
                                <a:lnTo>
                                  <a:pt x="27165" y="206266"/>
                                </a:lnTo>
                                <a:cubicBezTo>
                                  <a:pt x="26365" y="204551"/>
                                  <a:pt x="25616" y="202888"/>
                                  <a:pt x="24816" y="201122"/>
                                </a:cubicBezTo>
                                <a:cubicBezTo>
                                  <a:pt x="12852" y="175557"/>
                                  <a:pt x="0" y="148189"/>
                                  <a:pt x="0" y="121150"/>
                                </a:cubicBezTo>
                                <a:cubicBezTo>
                                  <a:pt x="0" y="111740"/>
                                  <a:pt x="2197" y="102405"/>
                                  <a:pt x="6109" y="93235"/>
                                </a:cubicBezTo>
                                <a:cubicBezTo>
                                  <a:pt x="7467" y="81590"/>
                                  <a:pt x="10223" y="70782"/>
                                  <a:pt x="14250" y="60762"/>
                                </a:cubicBezTo>
                                <a:lnTo>
                                  <a:pt x="33432" y="0"/>
                                </a:ln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21" name="Shape 21"/>
                        <wps:cNvSpPr/>
                        <wps:spPr>
                          <a:xfrm>
                            <a:off x="2466405" y="4324149"/>
                            <a:ext cx="95549" cy="738512"/>
                          </a:xfrm>
                          <a:custGeom>
                            <a:avLst/>
                            <a:gdLst/>
                            <a:ahLst/>
                            <a:cxnLst/>
                            <a:rect l="0" t="0" r="0" b="0"/>
                            <a:pathLst>
                              <a:path w="95549" h="738512">
                                <a:moveTo>
                                  <a:pt x="22575" y="0"/>
                                </a:moveTo>
                                <a:lnTo>
                                  <a:pt x="28086" y="0"/>
                                </a:lnTo>
                                <a:cubicBezTo>
                                  <a:pt x="40748" y="0"/>
                                  <a:pt x="54407" y="3372"/>
                                  <a:pt x="67194" y="9252"/>
                                </a:cubicBezTo>
                                <a:lnTo>
                                  <a:pt x="95549" y="29591"/>
                                </a:lnTo>
                                <a:lnTo>
                                  <a:pt x="95549" y="69520"/>
                                </a:lnTo>
                                <a:lnTo>
                                  <a:pt x="92018" y="65697"/>
                                </a:lnTo>
                                <a:cubicBezTo>
                                  <a:pt x="91104" y="65215"/>
                                  <a:pt x="89948" y="65138"/>
                                  <a:pt x="88907" y="64859"/>
                                </a:cubicBezTo>
                                <a:lnTo>
                                  <a:pt x="95549" y="70345"/>
                                </a:lnTo>
                                <a:lnTo>
                                  <a:pt x="95549" y="169564"/>
                                </a:lnTo>
                                <a:lnTo>
                                  <a:pt x="92818" y="167615"/>
                                </a:lnTo>
                                <a:lnTo>
                                  <a:pt x="95549" y="170613"/>
                                </a:lnTo>
                                <a:lnTo>
                                  <a:pt x="95549" y="409236"/>
                                </a:lnTo>
                                <a:lnTo>
                                  <a:pt x="94278" y="410411"/>
                                </a:lnTo>
                                <a:cubicBezTo>
                                  <a:pt x="83130" y="425571"/>
                                  <a:pt x="79458" y="447545"/>
                                  <a:pt x="79458" y="472262"/>
                                </a:cubicBezTo>
                                <a:cubicBezTo>
                                  <a:pt x="79458" y="497904"/>
                                  <a:pt x="83433" y="526542"/>
                                  <a:pt x="87192" y="553618"/>
                                </a:cubicBezTo>
                                <a:cubicBezTo>
                                  <a:pt x="87192" y="553618"/>
                                  <a:pt x="91180" y="584061"/>
                                  <a:pt x="91180" y="586727"/>
                                </a:cubicBezTo>
                                <a:cubicBezTo>
                                  <a:pt x="91180" y="586930"/>
                                  <a:pt x="91142" y="586969"/>
                                  <a:pt x="91053" y="586727"/>
                                </a:cubicBezTo>
                                <a:lnTo>
                                  <a:pt x="95549" y="603766"/>
                                </a:lnTo>
                                <a:lnTo>
                                  <a:pt x="95549" y="735133"/>
                                </a:lnTo>
                                <a:lnTo>
                                  <a:pt x="74439" y="738512"/>
                                </a:lnTo>
                                <a:cubicBezTo>
                                  <a:pt x="58440" y="737265"/>
                                  <a:pt x="42850" y="730877"/>
                                  <a:pt x="27804" y="722178"/>
                                </a:cubicBezTo>
                                <a:lnTo>
                                  <a:pt x="0" y="702821"/>
                                </a:lnTo>
                                <a:lnTo>
                                  <a:pt x="0" y="404295"/>
                                </a:lnTo>
                                <a:lnTo>
                                  <a:pt x="1200" y="402107"/>
                                </a:lnTo>
                                <a:lnTo>
                                  <a:pt x="0" y="401795"/>
                                </a:lnTo>
                                <a:lnTo>
                                  <a:pt x="0" y="121010"/>
                                </a:lnTo>
                                <a:lnTo>
                                  <a:pt x="438" y="120536"/>
                                </a:lnTo>
                                <a:cubicBezTo>
                                  <a:pt x="438" y="120345"/>
                                  <a:pt x="553" y="119380"/>
                                  <a:pt x="641" y="118783"/>
                                </a:cubicBezTo>
                                <a:lnTo>
                                  <a:pt x="0" y="120244"/>
                                </a:lnTo>
                                <a:lnTo>
                                  <a:pt x="0" y="63406"/>
                                </a:lnTo>
                                <a:lnTo>
                                  <a:pt x="7131" y="40818"/>
                                </a:lnTo>
                                <a:cubicBezTo>
                                  <a:pt x="7131" y="40818"/>
                                  <a:pt x="8096" y="38290"/>
                                  <a:pt x="8287" y="37821"/>
                                </a:cubicBezTo>
                                <a:cubicBezTo>
                                  <a:pt x="8262" y="37579"/>
                                  <a:pt x="8262" y="37376"/>
                                  <a:pt x="8262" y="37097"/>
                                </a:cubicBezTo>
                                <a:cubicBezTo>
                                  <a:pt x="8262" y="37097"/>
                                  <a:pt x="8528" y="37059"/>
                                  <a:pt x="8579" y="37021"/>
                                </a:cubicBezTo>
                                <a:cubicBezTo>
                                  <a:pt x="10890" y="30950"/>
                                  <a:pt x="22575" y="0"/>
                                  <a:pt x="22575" y="0"/>
                                </a:cubicBez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22" name="Shape 22"/>
                        <wps:cNvSpPr/>
                        <wps:spPr>
                          <a:xfrm>
                            <a:off x="2561953" y="4927915"/>
                            <a:ext cx="19888" cy="131367"/>
                          </a:xfrm>
                          <a:custGeom>
                            <a:avLst/>
                            <a:gdLst/>
                            <a:ahLst/>
                            <a:cxnLst/>
                            <a:rect l="0" t="0" r="0" b="0"/>
                            <a:pathLst>
                              <a:path w="19888" h="131367">
                                <a:moveTo>
                                  <a:pt x="0" y="0"/>
                                </a:moveTo>
                                <a:lnTo>
                                  <a:pt x="4278" y="16215"/>
                                </a:lnTo>
                                <a:cubicBezTo>
                                  <a:pt x="5391" y="27795"/>
                                  <a:pt x="5143" y="39698"/>
                                  <a:pt x="4889" y="51402"/>
                                </a:cubicBezTo>
                                <a:cubicBezTo>
                                  <a:pt x="4369" y="75976"/>
                                  <a:pt x="3886" y="99230"/>
                                  <a:pt x="15176" y="118051"/>
                                </a:cubicBezTo>
                                <a:lnTo>
                                  <a:pt x="19888" y="125963"/>
                                </a:lnTo>
                                <a:lnTo>
                                  <a:pt x="11392" y="129544"/>
                                </a:lnTo>
                                <a:lnTo>
                                  <a:pt x="0" y="131367"/>
                                </a:lnTo>
                                <a:lnTo>
                                  <a:pt x="0" y="0"/>
                                </a:ln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23" name="Shape 23"/>
                        <wps:cNvSpPr/>
                        <wps:spPr>
                          <a:xfrm>
                            <a:off x="2561953" y="4353739"/>
                            <a:ext cx="48844" cy="379645"/>
                          </a:xfrm>
                          <a:custGeom>
                            <a:avLst/>
                            <a:gdLst/>
                            <a:ahLst/>
                            <a:cxnLst/>
                            <a:rect l="0" t="0" r="0" b="0"/>
                            <a:pathLst>
                              <a:path w="48844" h="379645">
                                <a:moveTo>
                                  <a:pt x="0" y="0"/>
                                </a:moveTo>
                                <a:lnTo>
                                  <a:pt x="5524" y="3963"/>
                                </a:lnTo>
                                <a:cubicBezTo>
                                  <a:pt x="18009" y="17640"/>
                                  <a:pt x="24511" y="33236"/>
                                  <a:pt x="24511" y="49390"/>
                                </a:cubicBezTo>
                                <a:cubicBezTo>
                                  <a:pt x="24511" y="50267"/>
                                  <a:pt x="24397" y="51181"/>
                                  <a:pt x="24346" y="52096"/>
                                </a:cubicBezTo>
                                <a:cubicBezTo>
                                  <a:pt x="35001" y="64707"/>
                                  <a:pt x="39662" y="77305"/>
                                  <a:pt x="39662" y="89281"/>
                                </a:cubicBezTo>
                                <a:cubicBezTo>
                                  <a:pt x="39662" y="97536"/>
                                  <a:pt x="37198" y="105270"/>
                                  <a:pt x="34442" y="112852"/>
                                </a:cubicBezTo>
                                <a:cubicBezTo>
                                  <a:pt x="34646" y="115646"/>
                                  <a:pt x="35674" y="118199"/>
                                  <a:pt x="35674" y="120942"/>
                                </a:cubicBezTo>
                                <a:cubicBezTo>
                                  <a:pt x="35674" y="133540"/>
                                  <a:pt x="32804" y="145631"/>
                                  <a:pt x="25552" y="155804"/>
                                </a:cubicBezTo>
                                <a:lnTo>
                                  <a:pt x="25743" y="158115"/>
                                </a:lnTo>
                                <a:lnTo>
                                  <a:pt x="24625" y="157315"/>
                                </a:lnTo>
                                <a:cubicBezTo>
                                  <a:pt x="21475" y="161391"/>
                                  <a:pt x="17691" y="165227"/>
                                  <a:pt x="12700" y="168529"/>
                                </a:cubicBezTo>
                                <a:cubicBezTo>
                                  <a:pt x="12700" y="168529"/>
                                  <a:pt x="10389" y="169406"/>
                                  <a:pt x="8471" y="170206"/>
                                </a:cubicBezTo>
                                <a:cubicBezTo>
                                  <a:pt x="8153" y="171805"/>
                                  <a:pt x="7150" y="173635"/>
                                  <a:pt x="7150" y="175108"/>
                                </a:cubicBezTo>
                                <a:cubicBezTo>
                                  <a:pt x="7150" y="177114"/>
                                  <a:pt x="7442" y="179020"/>
                                  <a:pt x="8077" y="180734"/>
                                </a:cubicBezTo>
                                <a:cubicBezTo>
                                  <a:pt x="10985" y="188671"/>
                                  <a:pt x="21361" y="195847"/>
                                  <a:pt x="38989" y="202235"/>
                                </a:cubicBezTo>
                                <a:lnTo>
                                  <a:pt x="42570" y="203505"/>
                                </a:lnTo>
                                <a:lnTo>
                                  <a:pt x="43815" y="207213"/>
                                </a:lnTo>
                                <a:cubicBezTo>
                                  <a:pt x="47358" y="217818"/>
                                  <a:pt x="48844" y="227762"/>
                                  <a:pt x="48844" y="237173"/>
                                </a:cubicBezTo>
                                <a:cubicBezTo>
                                  <a:pt x="48844" y="259943"/>
                                  <a:pt x="40310" y="279527"/>
                                  <a:pt x="31890" y="298679"/>
                                </a:cubicBezTo>
                                <a:cubicBezTo>
                                  <a:pt x="23787" y="317221"/>
                                  <a:pt x="16053" y="334899"/>
                                  <a:pt x="16053" y="355080"/>
                                </a:cubicBezTo>
                                <a:cubicBezTo>
                                  <a:pt x="16053" y="356908"/>
                                  <a:pt x="16129" y="358826"/>
                                  <a:pt x="16243" y="360706"/>
                                </a:cubicBezTo>
                                <a:lnTo>
                                  <a:pt x="16611" y="365519"/>
                                </a:lnTo>
                                <a:lnTo>
                                  <a:pt x="12509" y="368084"/>
                                </a:lnTo>
                                <a:lnTo>
                                  <a:pt x="0" y="379645"/>
                                </a:lnTo>
                                <a:lnTo>
                                  <a:pt x="0" y="141022"/>
                                </a:lnTo>
                                <a:lnTo>
                                  <a:pt x="2057" y="143282"/>
                                </a:lnTo>
                                <a:cubicBezTo>
                                  <a:pt x="2286" y="142799"/>
                                  <a:pt x="2489" y="142405"/>
                                  <a:pt x="2730" y="141923"/>
                                </a:cubicBezTo>
                                <a:lnTo>
                                  <a:pt x="0" y="139973"/>
                                </a:lnTo>
                                <a:lnTo>
                                  <a:pt x="0" y="40754"/>
                                </a:lnTo>
                                <a:lnTo>
                                  <a:pt x="3213" y="43409"/>
                                </a:lnTo>
                                <a:lnTo>
                                  <a:pt x="0" y="39929"/>
                                </a:lnTo>
                                <a:lnTo>
                                  <a:pt x="0" y="0"/>
                                </a:lnTo>
                                <a:close/>
                              </a:path>
                            </a:pathLst>
                          </a:custGeom>
                          <a:ln w="0" cap="sq">
                            <a:miter lim="100000"/>
                          </a:ln>
                        </wps:spPr>
                        <wps:style>
                          <a:lnRef idx="0">
                            <a:srgbClr val="000000">
                              <a:alpha val="0"/>
                            </a:srgbClr>
                          </a:lnRef>
                          <a:fillRef idx="1">
                            <a:srgbClr val="8F362B"/>
                          </a:fillRef>
                          <a:effectRef idx="0">
                            <a:scrgbClr r="0" g="0" b="0"/>
                          </a:effectRef>
                          <a:fontRef idx="none"/>
                        </wps:style>
                        <wps:bodyPr/>
                      </wps:wsp>
                      <wps:wsp>
                        <wps:cNvPr id="24" name="Shape 24"/>
                        <wps:cNvSpPr/>
                        <wps:spPr>
                          <a:xfrm>
                            <a:off x="2415644" y="2448435"/>
                            <a:ext cx="267716" cy="151069"/>
                          </a:xfrm>
                          <a:custGeom>
                            <a:avLst/>
                            <a:gdLst/>
                            <a:ahLst/>
                            <a:cxnLst/>
                            <a:rect l="0" t="0" r="0" b="0"/>
                            <a:pathLst>
                              <a:path w="267716" h="151069">
                                <a:moveTo>
                                  <a:pt x="228247" y="72"/>
                                </a:moveTo>
                                <a:cubicBezTo>
                                  <a:pt x="242948" y="0"/>
                                  <a:pt x="257817" y="3469"/>
                                  <a:pt x="265684" y="21834"/>
                                </a:cubicBezTo>
                                <a:lnTo>
                                  <a:pt x="267716" y="26621"/>
                                </a:lnTo>
                                <a:lnTo>
                                  <a:pt x="264173" y="30444"/>
                                </a:lnTo>
                                <a:cubicBezTo>
                                  <a:pt x="210795" y="87327"/>
                                  <a:pt x="131636" y="112740"/>
                                  <a:pt x="55080" y="137302"/>
                                </a:cubicBezTo>
                                <a:lnTo>
                                  <a:pt x="12726" y="151069"/>
                                </a:lnTo>
                                <a:lnTo>
                                  <a:pt x="11125" y="142013"/>
                                </a:lnTo>
                                <a:cubicBezTo>
                                  <a:pt x="0" y="77764"/>
                                  <a:pt x="56960" y="58536"/>
                                  <a:pt x="107214" y="41544"/>
                                </a:cubicBezTo>
                                <a:cubicBezTo>
                                  <a:pt x="136525" y="31650"/>
                                  <a:pt x="166840" y="21402"/>
                                  <a:pt x="184836" y="3368"/>
                                </a:cubicBezTo>
                                <a:lnTo>
                                  <a:pt x="188582" y="1221"/>
                                </a:lnTo>
                                <a:lnTo>
                                  <a:pt x="213868" y="904"/>
                                </a:lnTo>
                                <a:cubicBezTo>
                                  <a:pt x="218466" y="514"/>
                                  <a:pt x="223347" y="96"/>
                                  <a:pt x="228247" y="72"/>
                                </a:cubicBez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25" name="Shape 25"/>
                        <wps:cNvSpPr/>
                        <wps:spPr>
                          <a:xfrm>
                            <a:off x="2303020" y="2513295"/>
                            <a:ext cx="55728" cy="73482"/>
                          </a:xfrm>
                          <a:custGeom>
                            <a:avLst/>
                            <a:gdLst/>
                            <a:ahLst/>
                            <a:cxnLst/>
                            <a:rect l="0" t="0" r="0" b="0"/>
                            <a:pathLst>
                              <a:path w="55728" h="73482">
                                <a:moveTo>
                                  <a:pt x="0" y="0"/>
                                </a:moveTo>
                                <a:lnTo>
                                  <a:pt x="35903" y="0"/>
                                </a:lnTo>
                                <a:lnTo>
                                  <a:pt x="41173" y="0"/>
                                </a:lnTo>
                                <a:lnTo>
                                  <a:pt x="43243" y="4877"/>
                                </a:lnTo>
                                <a:cubicBezTo>
                                  <a:pt x="55728" y="33985"/>
                                  <a:pt x="35382" y="52972"/>
                                  <a:pt x="20549" y="66853"/>
                                </a:cubicBezTo>
                                <a:lnTo>
                                  <a:pt x="13653" y="73482"/>
                                </a:lnTo>
                                <a:lnTo>
                                  <a:pt x="0" y="67818"/>
                                </a:lnTo>
                                <a:lnTo>
                                  <a:pt x="0" y="0"/>
                                </a:ln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26" name="Shape 26"/>
                        <wps:cNvSpPr/>
                        <wps:spPr>
                          <a:xfrm>
                            <a:off x="1898420" y="2532973"/>
                            <a:ext cx="1071486" cy="583578"/>
                          </a:xfrm>
                          <a:custGeom>
                            <a:avLst/>
                            <a:gdLst/>
                            <a:ahLst/>
                            <a:cxnLst/>
                            <a:rect l="0" t="0" r="0" b="0"/>
                            <a:pathLst>
                              <a:path w="1071486" h="583578">
                                <a:moveTo>
                                  <a:pt x="832701" y="0"/>
                                </a:moveTo>
                                <a:lnTo>
                                  <a:pt x="836079" y="317"/>
                                </a:lnTo>
                                <a:cubicBezTo>
                                  <a:pt x="980186" y="12649"/>
                                  <a:pt x="1029817" y="151689"/>
                                  <a:pt x="1069746" y="263411"/>
                                </a:cubicBezTo>
                                <a:lnTo>
                                  <a:pt x="1071486" y="268402"/>
                                </a:lnTo>
                                <a:lnTo>
                                  <a:pt x="1069581" y="271628"/>
                                </a:lnTo>
                                <a:cubicBezTo>
                                  <a:pt x="1046213" y="310553"/>
                                  <a:pt x="1002767" y="323723"/>
                                  <a:pt x="956742" y="337642"/>
                                </a:cubicBezTo>
                                <a:cubicBezTo>
                                  <a:pt x="928700" y="346101"/>
                                  <a:pt x="899706" y="354876"/>
                                  <a:pt x="875525" y="369989"/>
                                </a:cubicBezTo>
                                <a:lnTo>
                                  <a:pt x="872655" y="371831"/>
                                </a:lnTo>
                                <a:lnTo>
                                  <a:pt x="869353" y="370980"/>
                                </a:lnTo>
                                <a:cubicBezTo>
                                  <a:pt x="853630" y="367030"/>
                                  <a:pt x="845020" y="351879"/>
                                  <a:pt x="836676" y="337248"/>
                                </a:cubicBezTo>
                                <a:cubicBezTo>
                                  <a:pt x="823874" y="314668"/>
                                  <a:pt x="815391" y="303657"/>
                                  <a:pt x="794245" y="313512"/>
                                </a:cubicBezTo>
                                <a:cubicBezTo>
                                  <a:pt x="787781" y="333527"/>
                                  <a:pt x="785266" y="358584"/>
                                  <a:pt x="782917" y="385420"/>
                                </a:cubicBezTo>
                                <a:cubicBezTo>
                                  <a:pt x="778967" y="431368"/>
                                  <a:pt x="774459" y="483426"/>
                                  <a:pt x="744385" y="521233"/>
                                </a:cubicBezTo>
                                <a:cubicBezTo>
                                  <a:pt x="698360" y="554698"/>
                                  <a:pt x="632308" y="554698"/>
                                  <a:pt x="584086" y="554698"/>
                                </a:cubicBezTo>
                                <a:lnTo>
                                  <a:pt x="580453" y="554698"/>
                                </a:lnTo>
                                <a:lnTo>
                                  <a:pt x="578104" y="551993"/>
                                </a:lnTo>
                                <a:cubicBezTo>
                                  <a:pt x="552412" y="522631"/>
                                  <a:pt x="493662" y="532092"/>
                                  <a:pt x="466306" y="540182"/>
                                </a:cubicBezTo>
                                <a:cubicBezTo>
                                  <a:pt x="425818" y="583578"/>
                                  <a:pt x="372935" y="572529"/>
                                  <a:pt x="326301" y="562788"/>
                                </a:cubicBezTo>
                                <a:cubicBezTo>
                                  <a:pt x="303288" y="557975"/>
                                  <a:pt x="281508" y="553428"/>
                                  <a:pt x="261519" y="554698"/>
                                </a:cubicBezTo>
                                <a:lnTo>
                                  <a:pt x="257340" y="554939"/>
                                </a:lnTo>
                                <a:lnTo>
                                  <a:pt x="254749" y="551675"/>
                                </a:lnTo>
                                <a:cubicBezTo>
                                  <a:pt x="235357" y="526974"/>
                                  <a:pt x="232651" y="491287"/>
                                  <a:pt x="230022" y="456781"/>
                                </a:cubicBezTo>
                                <a:cubicBezTo>
                                  <a:pt x="226149" y="406451"/>
                                  <a:pt x="220929" y="375539"/>
                                  <a:pt x="186144" y="372428"/>
                                </a:cubicBezTo>
                                <a:cubicBezTo>
                                  <a:pt x="182829" y="380670"/>
                                  <a:pt x="173698" y="403174"/>
                                  <a:pt x="173698" y="403174"/>
                                </a:cubicBezTo>
                                <a:cubicBezTo>
                                  <a:pt x="161290" y="436550"/>
                                  <a:pt x="150571" y="465353"/>
                                  <a:pt x="110007" y="493484"/>
                                </a:cubicBezTo>
                                <a:lnTo>
                                  <a:pt x="102895" y="499618"/>
                                </a:lnTo>
                                <a:lnTo>
                                  <a:pt x="92685" y="478917"/>
                                </a:lnTo>
                                <a:cubicBezTo>
                                  <a:pt x="87541" y="467195"/>
                                  <a:pt x="79807" y="449478"/>
                                  <a:pt x="68313" y="445059"/>
                                </a:cubicBezTo>
                                <a:lnTo>
                                  <a:pt x="52844" y="446291"/>
                                </a:lnTo>
                                <a:lnTo>
                                  <a:pt x="36411" y="448488"/>
                                </a:lnTo>
                                <a:lnTo>
                                  <a:pt x="49530" y="420370"/>
                                </a:lnTo>
                                <a:cubicBezTo>
                                  <a:pt x="55791" y="407924"/>
                                  <a:pt x="62217" y="395034"/>
                                  <a:pt x="62217" y="379921"/>
                                </a:cubicBezTo>
                                <a:cubicBezTo>
                                  <a:pt x="62217" y="378803"/>
                                  <a:pt x="62014" y="377609"/>
                                  <a:pt x="61976" y="376453"/>
                                </a:cubicBezTo>
                                <a:cubicBezTo>
                                  <a:pt x="54635" y="373063"/>
                                  <a:pt x="0" y="347535"/>
                                  <a:pt x="0" y="347535"/>
                                </a:cubicBezTo>
                                <a:lnTo>
                                  <a:pt x="2146" y="340830"/>
                                </a:lnTo>
                                <a:cubicBezTo>
                                  <a:pt x="64401" y="148463"/>
                                  <a:pt x="160617" y="50102"/>
                                  <a:pt x="295872" y="40246"/>
                                </a:cubicBezTo>
                                <a:cubicBezTo>
                                  <a:pt x="323545" y="36538"/>
                                  <a:pt x="347357" y="65176"/>
                                  <a:pt x="370370" y="92863"/>
                                </a:cubicBezTo>
                                <a:cubicBezTo>
                                  <a:pt x="389763" y="116192"/>
                                  <a:pt x="409778" y="140322"/>
                                  <a:pt x="427088" y="138201"/>
                                </a:cubicBezTo>
                                <a:cubicBezTo>
                                  <a:pt x="438302" y="136817"/>
                                  <a:pt x="449783" y="124130"/>
                                  <a:pt x="461239" y="100508"/>
                                </a:cubicBezTo>
                                <a:lnTo>
                                  <a:pt x="475564" y="100431"/>
                                </a:lnTo>
                                <a:lnTo>
                                  <a:pt x="484454" y="123177"/>
                                </a:lnTo>
                                <a:cubicBezTo>
                                  <a:pt x="489839" y="139167"/>
                                  <a:pt x="495376" y="152730"/>
                                  <a:pt x="509854" y="162420"/>
                                </a:cubicBezTo>
                                <a:cubicBezTo>
                                  <a:pt x="519354" y="158318"/>
                                  <a:pt x="622579" y="113487"/>
                                  <a:pt x="622579" y="113487"/>
                                </a:cubicBezTo>
                                <a:cubicBezTo>
                                  <a:pt x="694576" y="85077"/>
                                  <a:pt x="768998" y="55766"/>
                                  <a:pt x="830148" y="2274"/>
                                </a:cubicBezTo>
                                <a:lnTo>
                                  <a:pt x="832701" y="0"/>
                                </a:ln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27" name="Shape 27"/>
                        <wps:cNvSpPr/>
                        <wps:spPr>
                          <a:xfrm>
                            <a:off x="1685540" y="2645693"/>
                            <a:ext cx="126797" cy="388848"/>
                          </a:xfrm>
                          <a:custGeom>
                            <a:avLst/>
                            <a:gdLst/>
                            <a:ahLst/>
                            <a:cxnLst/>
                            <a:rect l="0" t="0" r="0" b="0"/>
                            <a:pathLst>
                              <a:path w="126797" h="388848">
                                <a:moveTo>
                                  <a:pt x="111633" y="0"/>
                                </a:moveTo>
                                <a:lnTo>
                                  <a:pt x="126797" y="4508"/>
                                </a:lnTo>
                                <a:lnTo>
                                  <a:pt x="66205" y="380200"/>
                                </a:lnTo>
                                <a:lnTo>
                                  <a:pt x="61582" y="381749"/>
                                </a:lnTo>
                                <a:cubicBezTo>
                                  <a:pt x="40196" y="388848"/>
                                  <a:pt x="20853" y="375450"/>
                                  <a:pt x="3264" y="338506"/>
                                </a:cubicBezTo>
                                <a:cubicBezTo>
                                  <a:pt x="0" y="231699"/>
                                  <a:pt x="41313" y="146660"/>
                                  <a:pt x="81242" y="64414"/>
                                </a:cubicBezTo>
                                <a:lnTo>
                                  <a:pt x="111633" y="0"/>
                                </a:ln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28" name="Shape 28"/>
                        <wps:cNvSpPr/>
                        <wps:spPr>
                          <a:xfrm>
                            <a:off x="2868189" y="3054501"/>
                            <a:ext cx="196876" cy="272491"/>
                          </a:xfrm>
                          <a:custGeom>
                            <a:avLst/>
                            <a:gdLst/>
                            <a:ahLst/>
                            <a:cxnLst/>
                            <a:rect l="0" t="0" r="0" b="0"/>
                            <a:pathLst>
                              <a:path w="196876" h="272491">
                                <a:moveTo>
                                  <a:pt x="150863" y="0"/>
                                </a:moveTo>
                                <a:lnTo>
                                  <a:pt x="158433" y="7569"/>
                                </a:lnTo>
                                <a:cubicBezTo>
                                  <a:pt x="181801" y="30937"/>
                                  <a:pt x="196876" y="70828"/>
                                  <a:pt x="196876" y="109918"/>
                                </a:cubicBezTo>
                                <a:cubicBezTo>
                                  <a:pt x="196876" y="135039"/>
                                  <a:pt x="190297" y="159665"/>
                                  <a:pt x="176137" y="179515"/>
                                </a:cubicBezTo>
                                <a:cubicBezTo>
                                  <a:pt x="167526" y="213068"/>
                                  <a:pt x="146507" y="246215"/>
                                  <a:pt x="118110" y="270586"/>
                                </a:cubicBezTo>
                                <a:lnTo>
                                  <a:pt x="115875" y="272491"/>
                                </a:lnTo>
                                <a:lnTo>
                                  <a:pt x="112878" y="272491"/>
                                </a:lnTo>
                                <a:cubicBezTo>
                                  <a:pt x="34620" y="272491"/>
                                  <a:pt x="27051" y="209195"/>
                                  <a:pt x="20346" y="153391"/>
                                </a:cubicBezTo>
                                <a:cubicBezTo>
                                  <a:pt x="17069" y="125756"/>
                                  <a:pt x="13602" y="97193"/>
                                  <a:pt x="2274" y="76975"/>
                                </a:cubicBezTo>
                                <a:lnTo>
                                  <a:pt x="0" y="73025"/>
                                </a:lnTo>
                                <a:lnTo>
                                  <a:pt x="2274" y="69075"/>
                                </a:lnTo>
                                <a:cubicBezTo>
                                  <a:pt x="20231" y="37719"/>
                                  <a:pt x="51651" y="37160"/>
                                  <a:pt x="79413" y="36690"/>
                                </a:cubicBezTo>
                                <a:cubicBezTo>
                                  <a:pt x="107505" y="36170"/>
                                  <a:pt x="131750" y="35763"/>
                                  <a:pt x="145745" y="9449"/>
                                </a:cubicBezTo>
                                <a:lnTo>
                                  <a:pt x="150863" y="0"/>
                                </a:ln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29" name="Shape 29"/>
                        <wps:cNvSpPr/>
                        <wps:spPr>
                          <a:xfrm>
                            <a:off x="2580149" y="3360157"/>
                            <a:ext cx="150647" cy="287703"/>
                          </a:xfrm>
                          <a:custGeom>
                            <a:avLst/>
                            <a:gdLst/>
                            <a:ahLst/>
                            <a:cxnLst/>
                            <a:rect l="0" t="0" r="0" b="0"/>
                            <a:pathLst>
                              <a:path w="150647" h="287703">
                                <a:moveTo>
                                  <a:pt x="108501" y="3133"/>
                                </a:moveTo>
                                <a:cubicBezTo>
                                  <a:pt x="118015" y="4178"/>
                                  <a:pt x="126625" y="7094"/>
                                  <a:pt x="133655" y="12647"/>
                                </a:cubicBezTo>
                                <a:cubicBezTo>
                                  <a:pt x="144945" y="21588"/>
                                  <a:pt x="150647" y="36104"/>
                                  <a:pt x="150647" y="55928"/>
                                </a:cubicBezTo>
                                <a:cubicBezTo>
                                  <a:pt x="150647" y="60463"/>
                                  <a:pt x="150241" y="65415"/>
                                  <a:pt x="149644" y="70572"/>
                                </a:cubicBezTo>
                                <a:cubicBezTo>
                                  <a:pt x="149644" y="70648"/>
                                  <a:pt x="150127" y="101356"/>
                                  <a:pt x="150127" y="101356"/>
                                </a:cubicBezTo>
                                <a:cubicBezTo>
                                  <a:pt x="150406" y="112050"/>
                                  <a:pt x="150647" y="122858"/>
                                  <a:pt x="150647" y="133589"/>
                                </a:cubicBezTo>
                                <a:cubicBezTo>
                                  <a:pt x="150647" y="187704"/>
                                  <a:pt x="144259" y="240802"/>
                                  <a:pt x="99073" y="279969"/>
                                </a:cubicBezTo>
                                <a:lnTo>
                                  <a:pt x="90170" y="287703"/>
                                </a:lnTo>
                                <a:lnTo>
                                  <a:pt x="0" y="29881"/>
                                </a:lnTo>
                                <a:lnTo>
                                  <a:pt x="16789" y="23620"/>
                                </a:lnTo>
                                <a:cubicBezTo>
                                  <a:pt x="43288" y="13714"/>
                                  <a:pt x="79959" y="0"/>
                                  <a:pt x="108501" y="3133"/>
                                </a:cubicBez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30" name="Shape 30"/>
                        <wps:cNvSpPr/>
                        <wps:spPr>
                          <a:xfrm>
                            <a:off x="1959997" y="3422704"/>
                            <a:ext cx="274498" cy="432651"/>
                          </a:xfrm>
                          <a:custGeom>
                            <a:avLst/>
                            <a:gdLst/>
                            <a:ahLst/>
                            <a:cxnLst/>
                            <a:rect l="0" t="0" r="0" b="0"/>
                            <a:pathLst>
                              <a:path w="274498" h="432651">
                                <a:moveTo>
                                  <a:pt x="133502" y="0"/>
                                </a:moveTo>
                                <a:lnTo>
                                  <a:pt x="159588" y="0"/>
                                </a:lnTo>
                                <a:lnTo>
                                  <a:pt x="166522" y="0"/>
                                </a:lnTo>
                                <a:lnTo>
                                  <a:pt x="167488" y="6909"/>
                                </a:lnTo>
                                <a:cubicBezTo>
                                  <a:pt x="184557" y="130073"/>
                                  <a:pt x="210198" y="273939"/>
                                  <a:pt x="270510" y="407556"/>
                                </a:cubicBezTo>
                                <a:lnTo>
                                  <a:pt x="274498" y="416332"/>
                                </a:lnTo>
                                <a:lnTo>
                                  <a:pt x="265125" y="418567"/>
                                </a:lnTo>
                                <a:cubicBezTo>
                                  <a:pt x="206731" y="432651"/>
                                  <a:pt x="161061" y="412547"/>
                                  <a:pt x="116916" y="393078"/>
                                </a:cubicBezTo>
                                <a:cubicBezTo>
                                  <a:pt x="83274" y="378282"/>
                                  <a:pt x="48501" y="362966"/>
                                  <a:pt x="7976" y="362966"/>
                                </a:cubicBezTo>
                                <a:lnTo>
                                  <a:pt x="0" y="362966"/>
                                </a:lnTo>
                                <a:lnTo>
                                  <a:pt x="0" y="354990"/>
                                </a:lnTo>
                                <a:cubicBezTo>
                                  <a:pt x="0" y="287934"/>
                                  <a:pt x="33706" y="221844"/>
                                  <a:pt x="69405" y="151930"/>
                                </a:cubicBezTo>
                                <a:cubicBezTo>
                                  <a:pt x="93688" y="104267"/>
                                  <a:pt x="118821" y="55004"/>
                                  <a:pt x="131902" y="5905"/>
                                </a:cubicBezTo>
                                <a:lnTo>
                                  <a:pt x="133502" y="0"/>
                                </a:ln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31" name="Shape 31"/>
                        <wps:cNvSpPr/>
                        <wps:spPr>
                          <a:xfrm>
                            <a:off x="2261181" y="3429768"/>
                            <a:ext cx="71158" cy="92621"/>
                          </a:xfrm>
                          <a:custGeom>
                            <a:avLst/>
                            <a:gdLst/>
                            <a:ahLst/>
                            <a:cxnLst/>
                            <a:rect l="0" t="0" r="0" b="0"/>
                            <a:pathLst>
                              <a:path w="71158" h="92621">
                                <a:moveTo>
                                  <a:pt x="59347" y="5055"/>
                                </a:moveTo>
                                <a:lnTo>
                                  <a:pt x="64338" y="6020"/>
                                </a:lnTo>
                                <a:lnTo>
                                  <a:pt x="65532" y="10960"/>
                                </a:lnTo>
                                <a:cubicBezTo>
                                  <a:pt x="71158" y="33414"/>
                                  <a:pt x="64529" y="48857"/>
                                  <a:pt x="58153" y="63817"/>
                                </a:cubicBezTo>
                                <a:lnTo>
                                  <a:pt x="49746" y="89814"/>
                                </a:lnTo>
                                <a:lnTo>
                                  <a:pt x="34900" y="92621"/>
                                </a:lnTo>
                                <a:lnTo>
                                  <a:pt x="0" y="31458"/>
                                </a:lnTo>
                                <a:lnTo>
                                  <a:pt x="4318" y="27165"/>
                                </a:lnTo>
                                <a:cubicBezTo>
                                  <a:pt x="10808" y="20701"/>
                                  <a:pt x="33947" y="0"/>
                                  <a:pt x="59347" y="5055"/>
                                </a:cubicBez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32" name="Shape 32"/>
                        <wps:cNvSpPr/>
                        <wps:spPr>
                          <a:xfrm>
                            <a:off x="2406298" y="3631570"/>
                            <a:ext cx="135013" cy="250647"/>
                          </a:xfrm>
                          <a:custGeom>
                            <a:avLst/>
                            <a:gdLst/>
                            <a:ahLst/>
                            <a:cxnLst/>
                            <a:rect l="0" t="0" r="0" b="0"/>
                            <a:pathLst>
                              <a:path w="135013" h="250647">
                                <a:moveTo>
                                  <a:pt x="63830" y="0"/>
                                </a:moveTo>
                                <a:lnTo>
                                  <a:pt x="87275" y="59995"/>
                                </a:lnTo>
                                <a:cubicBezTo>
                                  <a:pt x="109652" y="113398"/>
                                  <a:pt x="135013" y="173939"/>
                                  <a:pt x="132029" y="242227"/>
                                </a:cubicBezTo>
                                <a:lnTo>
                                  <a:pt x="131509" y="250647"/>
                                </a:lnTo>
                                <a:lnTo>
                                  <a:pt x="0" y="236995"/>
                                </a:lnTo>
                                <a:lnTo>
                                  <a:pt x="445" y="229426"/>
                                </a:lnTo>
                                <a:cubicBezTo>
                                  <a:pt x="3200" y="183439"/>
                                  <a:pt x="16764" y="129946"/>
                                  <a:pt x="29921" y="78131"/>
                                </a:cubicBezTo>
                                <a:lnTo>
                                  <a:pt x="48425" y="914"/>
                                </a:lnTo>
                                <a:lnTo>
                                  <a:pt x="63830" y="0"/>
                                </a:ln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33" name="Shape 33"/>
                        <wps:cNvSpPr/>
                        <wps:spPr>
                          <a:xfrm>
                            <a:off x="2007856" y="4016974"/>
                            <a:ext cx="283083" cy="249618"/>
                          </a:xfrm>
                          <a:custGeom>
                            <a:avLst/>
                            <a:gdLst/>
                            <a:ahLst/>
                            <a:cxnLst/>
                            <a:rect l="0" t="0" r="0" b="0"/>
                            <a:pathLst>
                              <a:path w="283083" h="249618">
                                <a:moveTo>
                                  <a:pt x="55842" y="0"/>
                                </a:moveTo>
                                <a:cubicBezTo>
                                  <a:pt x="137528" y="0"/>
                                  <a:pt x="202590" y="36461"/>
                                  <a:pt x="267475" y="77064"/>
                                </a:cubicBezTo>
                                <a:lnTo>
                                  <a:pt x="272110" y="79896"/>
                                </a:lnTo>
                                <a:lnTo>
                                  <a:pt x="271590" y="82652"/>
                                </a:lnTo>
                                <a:lnTo>
                                  <a:pt x="283083" y="85242"/>
                                </a:lnTo>
                                <a:cubicBezTo>
                                  <a:pt x="283032" y="85484"/>
                                  <a:pt x="282918" y="85839"/>
                                  <a:pt x="282918" y="85839"/>
                                </a:cubicBezTo>
                                <a:cubicBezTo>
                                  <a:pt x="282842" y="86195"/>
                                  <a:pt x="282677" y="86474"/>
                                  <a:pt x="282600" y="86792"/>
                                </a:cubicBezTo>
                                <a:cubicBezTo>
                                  <a:pt x="276022" y="120574"/>
                                  <a:pt x="261341" y="152362"/>
                                  <a:pt x="240678" y="180645"/>
                                </a:cubicBezTo>
                                <a:cubicBezTo>
                                  <a:pt x="222250" y="207454"/>
                                  <a:pt x="199555" y="229070"/>
                                  <a:pt x="172707" y="245389"/>
                                </a:cubicBezTo>
                                <a:cubicBezTo>
                                  <a:pt x="172390" y="245592"/>
                                  <a:pt x="171717" y="246138"/>
                                  <a:pt x="171640" y="246215"/>
                                </a:cubicBezTo>
                                <a:lnTo>
                                  <a:pt x="169088" y="242074"/>
                                </a:lnTo>
                                <a:cubicBezTo>
                                  <a:pt x="167411" y="243344"/>
                                  <a:pt x="165811" y="244742"/>
                                  <a:pt x="164097" y="245897"/>
                                </a:cubicBezTo>
                                <a:lnTo>
                                  <a:pt x="161506" y="247345"/>
                                </a:lnTo>
                                <a:lnTo>
                                  <a:pt x="120663" y="247256"/>
                                </a:lnTo>
                                <a:cubicBezTo>
                                  <a:pt x="83248" y="248412"/>
                                  <a:pt x="40805" y="249618"/>
                                  <a:pt x="17310" y="226835"/>
                                </a:cubicBezTo>
                                <a:cubicBezTo>
                                  <a:pt x="5829" y="215671"/>
                                  <a:pt x="0" y="199746"/>
                                  <a:pt x="965" y="175742"/>
                                </a:cubicBezTo>
                                <a:cubicBezTo>
                                  <a:pt x="10782" y="157556"/>
                                  <a:pt x="8979" y="130391"/>
                                  <a:pt x="7264" y="104064"/>
                                </a:cubicBezTo>
                                <a:cubicBezTo>
                                  <a:pt x="4432" y="60630"/>
                                  <a:pt x="1207" y="11366"/>
                                  <a:pt x="55842" y="0"/>
                                </a:cubicBez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34" name="Shape 34"/>
                        <wps:cNvSpPr/>
                        <wps:spPr>
                          <a:xfrm>
                            <a:off x="2424486" y="4043769"/>
                            <a:ext cx="181242" cy="238112"/>
                          </a:xfrm>
                          <a:custGeom>
                            <a:avLst/>
                            <a:gdLst/>
                            <a:ahLst/>
                            <a:cxnLst/>
                            <a:rect l="0" t="0" r="0" b="0"/>
                            <a:pathLst>
                              <a:path w="181242" h="238112">
                                <a:moveTo>
                                  <a:pt x="152692" y="0"/>
                                </a:moveTo>
                                <a:lnTo>
                                  <a:pt x="154241" y="12484"/>
                                </a:lnTo>
                                <a:cubicBezTo>
                                  <a:pt x="155677" y="13081"/>
                                  <a:pt x="157353" y="13271"/>
                                  <a:pt x="158674" y="13995"/>
                                </a:cubicBezTo>
                                <a:cubicBezTo>
                                  <a:pt x="171602" y="20853"/>
                                  <a:pt x="179578" y="32626"/>
                                  <a:pt x="181242" y="51575"/>
                                </a:cubicBezTo>
                                <a:cubicBezTo>
                                  <a:pt x="163144" y="105892"/>
                                  <a:pt x="161734" y="179362"/>
                                  <a:pt x="161734" y="200622"/>
                                </a:cubicBezTo>
                                <a:lnTo>
                                  <a:pt x="161734" y="202743"/>
                                </a:lnTo>
                                <a:lnTo>
                                  <a:pt x="160668" y="204610"/>
                                </a:lnTo>
                                <a:cubicBezTo>
                                  <a:pt x="141122" y="238112"/>
                                  <a:pt x="115557" y="229946"/>
                                  <a:pt x="95009" y="223393"/>
                                </a:cubicBezTo>
                                <a:cubicBezTo>
                                  <a:pt x="91872" y="222402"/>
                                  <a:pt x="88836" y="221450"/>
                                  <a:pt x="85763" y="220561"/>
                                </a:cubicBezTo>
                                <a:cubicBezTo>
                                  <a:pt x="75349" y="223482"/>
                                  <a:pt x="65976" y="222517"/>
                                  <a:pt x="57366" y="218973"/>
                                </a:cubicBezTo>
                                <a:cubicBezTo>
                                  <a:pt x="55918" y="219291"/>
                                  <a:pt x="54496" y="219367"/>
                                  <a:pt x="53010" y="219964"/>
                                </a:cubicBezTo>
                                <a:lnTo>
                                  <a:pt x="45999" y="222758"/>
                                </a:lnTo>
                                <a:lnTo>
                                  <a:pt x="42850" y="215900"/>
                                </a:lnTo>
                                <a:cubicBezTo>
                                  <a:pt x="41135" y="212318"/>
                                  <a:pt x="40094" y="208483"/>
                                  <a:pt x="38532" y="204813"/>
                                </a:cubicBezTo>
                                <a:cubicBezTo>
                                  <a:pt x="26454" y="189090"/>
                                  <a:pt x="18466" y="163487"/>
                                  <a:pt x="14808" y="127914"/>
                                </a:cubicBezTo>
                                <a:cubicBezTo>
                                  <a:pt x="1320" y="96088"/>
                                  <a:pt x="0" y="71145"/>
                                  <a:pt x="10845" y="51727"/>
                                </a:cubicBezTo>
                                <a:cubicBezTo>
                                  <a:pt x="11646" y="50254"/>
                                  <a:pt x="12852" y="49136"/>
                                  <a:pt x="13767" y="47777"/>
                                </a:cubicBezTo>
                                <a:cubicBezTo>
                                  <a:pt x="14046" y="45186"/>
                                  <a:pt x="13894" y="42545"/>
                                  <a:pt x="14249" y="39967"/>
                                </a:cubicBezTo>
                                <a:lnTo>
                                  <a:pt x="14808" y="35814"/>
                                </a:lnTo>
                                <a:lnTo>
                                  <a:pt x="18555" y="33934"/>
                                </a:lnTo>
                                <a:cubicBezTo>
                                  <a:pt x="25412" y="30505"/>
                                  <a:pt x="36944" y="25692"/>
                                  <a:pt x="50470" y="21018"/>
                                </a:cubicBezTo>
                                <a:cubicBezTo>
                                  <a:pt x="59753" y="17386"/>
                                  <a:pt x="69723" y="14554"/>
                                  <a:pt x="80099" y="12319"/>
                                </a:cubicBezTo>
                                <a:cubicBezTo>
                                  <a:pt x="81813" y="11874"/>
                                  <a:pt x="83489" y="11519"/>
                                  <a:pt x="85204" y="11201"/>
                                </a:cubicBezTo>
                                <a:cubicBezTo>
                                  <a:pt x="96457" y="8890"/>
                                  <a:pt x="107975" y="7099"/>
                                  <a:pt x="119151" y="5385"/>
                                </a:cubicBezTo>
                                <a:lnTo>
                                  <a:pt x="144348" y="1308"/>
                                </a:lnTo>
                                <a:lnTo>
                                  <a:pt x="152692" y="0"/>
                                </a:ln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35" name="Shape 35"/>
                        <wps:cNvSpPr/>
                        <wps:spPr>
                          <a:xfrm>
                            <a:off x="1942111" y="2611664"/>
                            <a:ext cx="47752" cy="50571"/>
                          </a:xfrm>
                          <a:custGeom>
                            <a:avLst/>
                            <a:gdLst/>
                            <a:ahLst/>
                            <a:cxnLst/>
                            <a:rect l="0" t="0" r="0" b="0"/>
                            <a:pathLst>
                              <a:path w="47752" h="50571">
                                <a:moveTo>
                                  <a:pt x="35890" y="0"/>
                                </a:moveTo>
                                <a:lnTo>
                                  <a:pt x="47752" y="10681"/>
                                </a:lnTo>
                                <a:lnTo>
                                  <a:pt x="11849" y="50571"/>
                                </a:lnTo>
                                <a:lnTo>
                                  <a:pt x="0" y="39891"/>
                                </a:lnTo>
                                <a:lnTo>
                                  <a:pt x="35890" y="0"/>
                                </a:lnTo>
                                <a:close/>
                              </a:path>
                            </a:pathLst>
                          </a:custGeom>
                          <a:ln w="0" cap="sq">
                            <a:miter lim="100000"/>
                          </a:ln>
                        </wps:spPr>
                        <wps:style>
                          <a:lnRef idx="0">
                            <a:srgbClr val="000000">
                              <a:alpha val="0"/>
                            </a:srgbClr>
                          </a:lnRef>
                          <a:fillRef idx="1">
                            <a:srgbClr val="7A883D"/>
                          </a:fillRef>
                          <a:effectRef idx="0">
                            <a:scrgbClr r="0" g="0" b="0"/>
                          </a:effectRef>
                          <a:fontRef idx="none"/>
                        </wps:style>
                        <wps:bodyPr/>
                      </wps:wsp>
                      <wps:wsp>
                        <wps:cNvPr id="36" name="Shape 36"/>
                        <wps:cNvSpPr/>
                        <wps:spPr>
                          <a:xfrm>
                            <a:off x="2302108" y="2018901"/>
                            <a:ext cx="278727" cy="175692"/>
                          </a:xfrm>
                          <a:custGeom>
                            <a:avLst/>
                            <a:gdLst/>
                            <a:ahLst/>
                            <a:cxnLst/>
                            <a:rect l="0" t="0" r="0" b="0"/>
                            <a:pathLst>
                              <a:path w="278727" h="175692">
                                <a:moveTo>
                                  <a:pt x="25172" y="0"/>
                                </a:moveTo>
                                <a:lnTo>
                                  <a:pt x="34709" y="10363"/>
                                </a:lnTo>
                                <a:cubicBezTo>
                                  <a:pt x="37262" y="13119"/>
                                  <a:pt x="39865" y="14593"/>
                                  <a:pt x="42444" y="16586"/>
                                </a:cubicBezTo>
                                <a:cubicBezTo>
                                  <a:pt x="44844" y="16307"/>
                                  <a:pt x="47079" y="15558"/>
                                  <a:pt x="49581" y="15799"/>
                                </a:cubicBezTo>
                                <a:lnTo>
                                  <a:pt x="60160" y="16866"/>
                                </a:lnTo>
                                <a:lnTo>
                                  <a:pt x="57048" y="24600"/>
                                </a:lnTo>
                                <a:cubicBezTo>
                                  <a:pt x="68606" y="28435"/>
                                  <a:pt x="80582" y="28194"/>
                                  <a:pt x="92990" y="27318"/>
                                </a:cubicBezTo>
                                <a:cubicBezTo>
                                  <a:pt x="117196" y="25641"/>
                                  <a:pt x="143726" y="25438"/>
                                  <a:pt x="156248" y="68517"/>
                                </a:cubicBezTo>
                                <a:cubicBezTo>
                                  <a:pt x="164542" y="60223"/>
                                  <a:pt x="185153" y="39650"/>
                                  <a:pt x="185153" y="39650"/>
                                </a:cubicBezTo>
                                <a:lnTo>
                                  <a:pt x="188189" y="53963"/>
                                </a:lnTo>
                                <a:cubicBezTo>
                                  <a:pt x="188913" y="57277"/>
                                  <a:pt x="190830" y="60020"/>
                                  <a:pt x="192583" y="62890"/>
                                </a:cubicBezTo>
                                <a:cubicBezTo>
                                  <a:pt x="198044" y="60630"/>
                                  <a:pt x="201790" y="59030"/>
                                  <a:pt x="201790" y="59030"/>
                                </a:cubicBezTo>
                                <a:lnTo>
                                  <a:pt x="200355" y="72149"/>
                                </a:lnTo>
                                <a:cubicBezTo>
                                  <a:pt x="210084" y="80925"/>
                                  <a:pt x="223647" y="87897"/>
                                  <a:pt x="236652" y="94120"/>
                                </a:cubicBezTo>
                                <a:cubicBezTo>
                                  <a:pt x="256870" y="103810"/>
                                  <a:pt x="275946" y="112954"/>
                                  <a:pt x="277495" y="129667"/>
                                </a:cubicBezTo>
                                <a:cubicBezTo>
                                  <a:pt x="278727" y="142913"/>
                                  <a:pt x="268681" y="156502"/>
                                  <a:pt x="244945" y="173774"/>
                                </a:cubicBezTo>
                                <a:lnTo>
                                  <a:pt x="242037" y="175692"/>
                                </a:lnTo>
                                <a:lnTo>
                                  <a:pt x="191859" y="167399"/>
                                </a:lnTo>
                                <a:cubicBezTo>
                                  <a:pt x="123813" y="156947"/>
                                  <a:pt x="53492" y="146177"/>
                                  <a:pt x="2921" y="88862"/>
                                </a:cubicBezTo>
                                <a:lnTo>
                                  <a:pt x="0" y="85560"/>
                                </a:lnTo>
                                <a:lnTo>
                                  <a:pt x="8471" y="56833"/>
                                </a:lnTo>
                                <a:cubicBezTo>
                                  <a:pt x="8586" y="55601"/>
                                  <a:pt x="8586" y="54280"/>
                                  <a:pt x="8776" y="53086"/>
                                </a:cubicBezTo>
                                <a:cubicBezTo>
                                  <a:pt x="9894" y="46711"/>
                                  <a:pt x="11887" y="41123"/>
                                  <a:pt x="14529" y="36170"/>
                                </a:cubicBezTo>
                                <a:lnTo>
                                  <a:pt x="21196" y="13526"/>
                                </a:lnTo>
                                <a:lnTo>
                                  <a:pt x="25172"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37" name="Shape 37"/>
                        <wps:cNvSpPr/>
                        <wps:spPr>
                          <a:xfrm>
                            <a:off x="2366655" y="2208178"/>
                            <a:ext cx="241833" cy="245176"/>
                          </a:xfrm>
                          <a:custGeom>
                            <a:avLst/>
                            <a:gdLst/>
                            <a:ahLst/>
                            <a:cxnLst/>
                            <a:rect l="0" t="0" r="0" b="0"/>
                            <a:pathLst>
                              <a:path w="241833" h="245176">
                                <a:moveTo>
                                  <a:pt x="48369" y="341"/>
                                </a:moveTo>
                                <a:cubicBezTo>
                                  <a:pt x="51630" y="0"/>
                                  <a:pt x="55029" y="272"/>
                                  <a:pt x="58547" y="1400"/>
                                </a:cubicBezTo>
                                <a:cubicBezTo>
                                  <a:pt x="79565" y="1311"/>
                                  <a:pt x="101460" y="10607"/>
                                  <a:pt x="122974" y="19738"/>
                                </a:cubicBezTo>
                                <a:cubicBezTo>
                                  <a:pt x="145783" y="29403"/>
                                  <a:pt x="169316" y="39360"/>
                                  <a:pt x="191097" y="37887"/>
                                </a:cubicBezTo>
                                <a:lnTo>
                                  <a:pt x="196837" y="37531"/>
                                </a:lnTo>
                                <a:cubicBezTo>
                                  <a:pt x="196837" y="37531"/>
                                  <a:pt x="205651" y="58626"/>
                                  <a:pt x="209995" y="69116"/>
                                </a:cubicBezTo>
                                <a:cubicBezTo>
                                  <a:pt x="229222" y="87861"/>
                                  <a:pt x="241833" y="112156"/>
                                  <a:pt x="241833" y="144871"/>
                                </a:cubicBezTo>
                                <a:cubicBezTo>
                                  <a:pt x="241833" y="153000"/>
                                  <a:pt x="241033" y="161699"/>
                                  <a:pt x="239395" y="170907"/>
                                </a:cubicBezTo>
                                <a:lnTo>
                                  <a:pt x="238963" y="173383"/>
                                </a:lnTo>
                                <a:lnTo>
                                  <a:pt x="237198" y="175174"/>
                                </a:lnTo>
                                <a:cubicBezTo>
                                  <a:pt x="234048" y="178285"/>
                                  <a:pt x="230137" y="180050"/>
                                  <a:pt x="226784" y="182844"/>
                                </a:cubicBezTo>
                                <a:cubicBezTo>
                                  <a:pt x="199275" y="226787"/>
                                  <a:pt x="131102" y="232819"/>
                                  <a:pt x="80848" y="236159"/>
                                </a:cubicBezTo>
                                <a:cubicBezTo>
                                  <a:pt x="75108" y="236959"/>
                                  <a:pt x="21577" y="245176"/>
                                  <a:pt x="21577" y="245176"/>
                                </a:cubicBezTo>
                                <a:lnTo>
                                  <a:pt x="18466" y="236527"/>
                                </a:lnTo>
                                <a:lnTo>
                                  <a:pt x="0" y="239080"/>
                                </a:lnTo>
                                <a:lnTo>
                                  <a:pt x="4712" y="226545"/>
                                </a:lnTo>
                                <a:cubicBezTo>
                                  <a:pt x="14719" y="199824"/>
                                  <a:pt x="13601" y="166525"/>
                                  <a:pt x="12560" y="134331"/>
                                </a:cubicBezTo>
                                <a:cubicBezTo>
                                  <a:pt x="11404" y="98644"/>
                                  <a:pt x="10452" y="62017"/>
                                  <a:pt x="23647" y="31473"/>
                                </a:cubicBezTo>
                                <a:lnTo>
                                  <a:pt x="14478" y="20259"/>
                                </a:lnTo>
                                <a:cubicBezTo>
                                  <a:pt x="14910" y="19853"/>
                                  <a:pt x="15392" y="19827"/>
                                  <a:pt x="15786" y="19383"/>
                                </a:cubicBezTo>
                                <a:lnTo>
                                  <a:pt x="15710" y="19256"/>
                                </a:lnTo>
                                <a:lnTo>
                                  <a:pt x="23254" y="13439"/>
                                </a:lnTo>
                                <a:cubicBezTo>
                                  <a:pt x="30045" y="7905"/>
                                  <a:pt x="38586" y="1364"/>
                                  <a:pt x="48369" y="341"/>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38" name="Shape 38"/>
                        <wps:cNvSpPr/>
                        <wps:spPr>
                          <a:xfrm>
                            <a:off x="2985155" y="2876636"/>
                            <a:ext cx="55359" cy="75400"/>
                          </a:xfrm>
                          <a:custGeom>
                            <a:avLst/>
                            <a:gdLst/>
                            <a:ahLst/>
                            <a:cxnLst/>
                            <a:rect l="0" t="0" r="0" b="0"/>
                            <a:pathLst>
                              <a:path w="55359" h="75400">
                                <a:moveTo>
                                  <a:pt x="10811" y="643"/>
                                </a:moveTo>
                                <a:cubicBezTo>
                                  <a:pt x="13977" y="0"/>
                                  <a:pt x="17494" y="121"/>
                                  <a:pt x="20981" y="2095"/>
                                </a:cubicBezTo>
                                <a:cubicBezTo>
                                  <a:pt x="25337" y="4572"/>
                                  <a:pt x="27559" y="8750"/>
                                  <a:pt x="28766" y="13868"/>
                                </a:cubicBezTo>
                                <a:cubicBezTo>
                                  <a:pt x="35103" y="21996"/>
                                  <a:pt x="39688" y="32372"/>
                                  <a:pt x="42685" y="42304"/>
                                </a:cubicBezTo>
                                <a:lnTo>
                                  <a:pt x="50660" y="63322"/>
                                </a:lnTo>
                                <a:lnTo>
                                  <a:pt x="55359" y="75400"/>
                                </a:lnTo>
                                <a:lnTo>
                                  <a:pt x="43802" y="75400"/>
                                </a:lnTo>
                                <a:cubicBezTo>
                                  <a:pt x="15672" y="75400"/>
                                  <a:pt x="14846" y="47727"/>
                                  <a:pt x="14364" y="31178"/>
                                </a:cubicBezTo>
                                <a:cubicBezTo>
                                  <a:pt x="14364" y="31178"/>
                                  <a:pt x="13716" y="25590"/>
                                  <a:pt x="13208" y="20968"/>
                                </a:cubicBezTo>
                                <a:cubicBezTo>
                                  <a:pt x="11087" y="20015"/>
                                  <a:pt x="9017" y="18453"/>
                                  <a:pt x="6109" y="19291"/>
                                </a:cubicBezTo>
                                <a:lnTo>
                                  <a:pt x="0" y="4610"/>
                                </a:lnTo>
                                <a:cubicBezTo>
                                  <a:pt x="330" y="4457"/>
                                  <a:pt x="1397" y="4292"/>
                                  <a:pt x="1804" y="4089"/>
                                </a:cubicBezTo>
                                <a:cubicBezTo>
                                  <a:pt x="1804" y="4051"/>
                                  <a:pt x="1715" y="3924"/>
                                  <a:pt x="1715" y="3924"/>
                                </a:cubicBezTo>
                                <a:cubicBezTo>
                                  <a:pt x="2070" y="3810"/>
                                  <a:pt x="2362" y="3848"/>
                                  <a:pt x="2756" y="3772"/>
                                </a:cubicBezTo>
                                <a:cubicBezTo>
                                  <a:pt x="4832" y="2692"/>
                                  <a:pt x="7646" y="1286"/>
                                  <a:pt x="10811" y="643"/>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39" name="Shape 39"/>
                        <wps:cNvSpPr/>
                        <wps:spPr>
                          <a:xfrm>
                            <a:off x="2781741" y="2917967"/>
                            <a:ext cx="94355" cy="139011"/>
                          </a:xfrm>
                          <a:custGeom>
                            <a:avLst/>
                            <a:gdLst/>
                            <a:ahLst/>
                            <a:cxnLst/>
                            <a:rect l="0" t="0" r="0" b="0"/>
                            <a:pathLst>
                              <a:path w="94355" h="139011">
                                <a:moveTo>
                                  <a:pt x="94355" y="0"/>
                                </a:moveTo>
                                <a:lnTo>
                                  <a:pt x="94355" y="116690"/>
                                </a:lnTo>
                                <a:lnTo>
                                  <a:pt x="92583" y="117110"/>
                                </a:lnTo>
                                <a:lnTo>
                                  <a:pt x="92621" y="117148"/>
                                </a:lnTo>
                                <a:lnTo>
                                  <a:pt x="94355" y="118254"/>
                                </a:lnTo>
                                <a:lnTo>
                                  <a:pt x="94355" y="139011"/>
                                </a:lnTo>
                                <a:lnTo>
                                  <a:pt x="93202" y="138085"/>
                                </a:lnTo>
                                <a:cubicBezTo>
                                  <a:pt x="91977" y="137102"/>
                                  <a:pt x="90741" y="136115"/>
                                  <a:pt x="90703" y="136096"/>
                                </a:cubicBezTo>
                                <a:cubicBezTo>
                                  <a:pt x="86436" y="133543"/>
                                  <a:pt x="82601" y="130305"/>
                                  <a:pt x="79337" y="127320"/>
                                </a:cubicBezTo>
                                <a:lnTo>
                                  <a:pt x="70714" y="120107"/>
                                </a:lnTo>
                                <a:lnTo>
                                  <a:pt x="80137" y="107216"/>
                                </a:lnTo>
                                <a:lnTo>
                                  <a:pt x="80696" y="107610"/>
                                </a:lnTo>
                                <a:cubicBezTo>
                                  <a:pt x="80696" y="107610"/>
                                  <a:pt x="81559" y="108296"/>
                                  <a:pt x="82715" y="109210"/>
                                </a:cubicBezTo>
                                <a:cubicBezTo>
                                  <a:pt x="78575" y="103660"/>
                                  <a:pt x="73787" y="98123"/>
                                  <a:pt x="68326" y="93259"/>
                                </a:cubicBezTo>
                                <a:lnTo>
                                  <a:pt x="60198" y="101031"/>
                                </a:lnTo>
                                <a:cubicBezTo>
                                  <a:pt x="53848" y="97882"/>
                                  <a:pt x="50533" y="100282"/>
                                  <a:pt x="40843" y="111445"/>
                                </a:cubicBezTo>
                                <a:lnTo>
                                  <a:pt x="33503" y="119510"/>
                                </a:lnTo>
                                <a:lnTo>
                                  <a:pt x="22454" y="128120"/>
                                </a:lnTo>
                                <a:lnTo>
                                  <a:pt x="17945" y="115839"/>
                                </a:lnTo>
                                <a:cubicBezTo>
                                  <a:pt x="16307" y="111445"/>
                                  <a:pt x="18504" y="104625"/>
                                  <a:pt x="22136" y="97805"/>
                                </a:cubicBezTo>
                                <a:lnTo>
                                  <a:pt x="7975" y="94973"/>
                                </a:lnTo>
                                <a:cubicBezTo>
                                  <a:pt x="6541" y="84318"/>
                                  <a:pt x="7455" y="75707"/>
                                  <a:pt x="9766" y="68329"/>
                                </a:cubicBezTo>
                                <a:lnTo>
                                  <a:pt x="0" y="64862"/>
                                </a:lnTo>
                                <a:cubicBezTo>
                                  <a:pt x="203" y="63706"/>
                                  <a:pt x="1118" y="63096"/>
                                  <a:pt x="1321" y="61992"/>
                                </a:cubicBezTo>
                                <a:lnTo>
                                  <a:pt x="1041" y="61864"/>
                                </a:lnTo>
                                <a:cubicBezTo>
                                  <a:pt x="1194" y="61585"/>
                                  <a:pt x="1473" y="61547"/>
                                  <a:pt x="1638" y="61318"/>
                                </a:cubicBezTo>
                                <a:cubicBezTo>
                                  <a:pt x="8306" y="30772"/>
                                  <a:pt x="38062" y="15956"/>
                                  <a:pt x="73290" y="5474"/>
                                </a:cubicBezTo>
                                <a:lnTo>
                                  <a:pt x="94355"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0" name="Shape 40"/>
                        <wps:cNvSpPr/>
                        <wps:spPr>
                          <a:xfrm>
                            <a:off x="2876096" y="2894043"/>
                            <a:ext cx="104883" cy="164287"/>
                          </a:xfrm>
                          <a:custGeom>
                            <a:avLst/>
                            <a:gdLst/>
                            <a:ahLst/>
                            <a:cxnLst/>
                            <a:rect l="0" t="0" r="0" b="0"/>
                            <a:pathLst>
                              <a:path w="104883" h="164287">
                                <a:moveTo>
                                  <a:pt x="83306" y="0"/>
                                </a:moveTo>
                                <a:lnTo>
                                  <a:pt x="104883" y="116383"/>
                                </a:lnTo>
                                <a:lnTo>
                                  <a:pt x="93466" y="124955"/>
                                </a:lnTo>
                                <a:lnTo>
                                  <a:pt x="91599" y="124041"/>
                                </a:lnTo>
                                <a:lnTo>
                                  <a:pt x="87573" y="125400"/>
                                </a:lnTo>
                                <a:cubicBezTo>
                                  <a:pt x="73247" y="130188"/>
                                  <a:pt x="63354" y="117856"/>
                                  <a:pt x="56775" y="109690"/>
                                </a:cubicBezTo>
                                <a:lnTo>
                                  <a:pt x="51517" y="103543"/>
                                </a:lnTo>
                                <a:lnTo>
                                  <a:pt x="60725" y="90780"/>
                                </a:lnTo>
                                <a:lnTo>
                                  <a:pt x="68548" y="94691"/>
                                </a:lnTo>
                                <a:lnTo>
                                  <a:pt x="40341" y="49974"/>
                                </a:lnTo>
                                <a:lnTo>
                                  <a:pt x="38271" y="64694"/>
                                </a:lnTo>
                                <a:cubicBezTo>
                                  <a:pt x="34512" y="69761"/>
                                  <a:pt x="26219" y="71793"/>
                                  <a:pt x="18320" y="74104"/>
                                </a:cubicBezTo>
                                <a:cubicBezTo>
                                  <a:pt x="18840" y="76340"/>
                                  <a:pt x="18891" y="78245"/>
                                  <a:pt x="19399" y="80531"/>
                                </a:cubicBezTo>
                                <a:cubicBezTo>
                                  <a:pt x="22435" y="92850"/>
                                  <a:pt x="25622" y="105982"/>
                                  <a:pt x="25622" y="118580"/>
                                </a:cubicBezTo>
                                <a:cubicBezTo>
                                  <a:pt x="25622" y="123050"/>
                                  <a:pt x="24149" y="127267"/>
                                  <a:pt x="23158" y="131585"/>
                                </a:cubicBezTo>
                                <a:cubicBezTo>
                                  <a:pt x="23959" y="139713"/>
                                  <a:pt x="25698" y="158420"/>
                                  <a:pt x="25698" y="158420"/>
                                </a:cubicBezTo>
                                <a:lnTo>
                                  <a:pt x="20834" y="160858"/>
                                </a:lnTo>
                                <a:cubicBezTo>
                                  <a:pt x="14014" y="164287"/>
                                  <a:pt x="8591" y="163614"/>
                                  <a:pt x="3448" y="162217"/>
                                </a:cubicBezTo>
                                <a:cubicBezTo>
                                  <a:pt x="2406" y="163055"/>
                                  <a:pt x="1289" y="163970"/>
                                  <a:pt x="1289" y="163970"/>
                                </a:cubicBezTo>
                                <a:lnTo>
                                  <a:pt x="0" y="162935"/>
                                </a:lnTo>
                                <a:lnTo>
                                  <a:pt x="0" y="142178"/>
                                </a:lnTo>
                                <a:lnTo>
                                  <a:pt x="336" y="142392"/>
                                </a:lnTo>
                                <a:cubicBezTo>
                                  <a:pt x="933" y="141719"/>
                                  <a:pt x="1175" y="140919"/>
                                  <a:pt x="1772" y="140195"/>
                                </a:cubicBezTo>
                                <a:lnTo>
                                  <a:pt x="0" y="140614"/>
                                </a:lnTo>
                                <a:lnTo>
                                  <a:pt x="0" y="23924"/>
                                </a:lnTo>
                                <a:lnTo>
                                  <a:pt x="15335" y="19939"/>
                                </a:lnTo>
                                <a:lnTo>
                                  <a:pt x="73971" y="2832"/>
                                </a:lnTo>
                                <a:lnTo>
                                  <a:pt x="83306"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1" name="Shape 41"/>
                        <wps:cNvSpPr/>
                        <wps:spPr>
                          <a:xfrm>
                            <a:off x="1806440" y="2919706"/>
                            <a:ext cx="53848" cy="195885"/>
                          </a:xfrm>
                          <a:custGeom>
                            <a:avLst/>
                            <a:gdLst/>
                            <a:ahLst/>
                            <a:cxnLst/>
                            <a:rect l="0" t="0" r="0" b="0"/>
                            <a:pathLst>
                              <a:path w="53848" h="195885">
                                <a:moveTo>
                                  <a:pt x="27280" y="0"/>
                                </a:moveTo>
                                <a:lnTo>
                                  <a:pt x="41516" y="2032"/>
                                </a:lnTo>
                                <a:cubicBezTo>
                                  <a:pt x="53848" y="41440"/>
                                  <a:pt x="47295" y="78016"/>
                                  <a:pt x="40996" y="113360"/>
                                </a:cubicBezTo>
                                <a:cubicBezTo>
                                  <a:pt x="36728" y="137287"/>
                                  <a:pt x="32296" y="162052"/>
                                  <a:pt x="33896" y="187389"/>
                                </a:cubicBezTo>
                                <a:lnTo>
                                  <a:pt x="34417" y="195885"/>
                                </a:lnTo>
                                <a:lnTo>
                                  <a:pt x="17945" y="195885"/>
                                </a:lnTo>
                                <a:lnTo>
                                  <a:pt x="10249" y="194602"/>
                                </a:lnTo>
                                <a:lnTo>
                                  <a:pt x="8420" y="123647"/>
                                </a:lnTo>
                                <a:cubicBezTo>
                                  <a:pt x="4267" y="82957"/>
                                  <a:pt x="0" y="40881"/>
                                  <a:pt x="27280" y="0"/>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2" name="Shape 42"/>
                        <wps:cNvSpPr/>
                        <wps:spPr>
                          <a:xfrm>
                            <a:off x="2490624" y="3119410"/>
                            <a:ext cx="165011" cy="81686"/>
                          </a:xfrm>
                          <a:custGeom>
                            <a:avLst/>
                            <a:gdLst/>
                            <a:ahLst/>
                            <a:cxnLst/>
                            <a:rect l="0" t="0" r="0" b="0"/>
                            <a:pathLst>
                              <a:path w="165011" h="81686">
                                <a:moveTo>
                                  <a:pt x="140919" y="0"/>
                                </a:moveTo>
                                <a:cubicBezTo>
                                  <a:pt x="140919" y="0"/>
                                  <a:pt x="142913" y="5219"/>
                                  <a:pt x="143027" y="5499"/>
                                </a:cubicBezTo>
                                <a:cubicBezTo>
                                  <a:pt x="143180" y="5550"/>
                                  <a:pt x="149136" y="6540"/>
                                  <a:pt x="149136" y="6540"/>
                                </a:cubicBezTo>
                                <a:cubicBezTo>
                                  <a:pt x="153835" y="6947"/>
                                  <a:pt x="160338" y="7455"/>
                                  <a:pt x="163538" y="13157"/>
                                </a:cubicBezTo>
                                <a:cubicBezTo>
                                  <a:pt x="164643" y="15037"/>
                                  <a:pt x="165011" y="16992"/>
                                  <a:pt x="165011" y="18834"/>
                                </a:cubicBezTo>
                                <a:cubicBezTo>
                                  <a:pt x="165011" y="22733"/>
                                  <a:pt x="163297" y="26213"/>
                                  <a:pt x="162535" y="27635"/>
                                </a:cubicBezTo>
                                <a:lnTo>
                                  <a:pt x="162141" y="28435"/>
                                </a:lnTo>
                                <a:lnTo>
                                  <a:pt x="161620" y="29159"/>
                                </a:lnTo>
                                <a:cubicBezTo>
                                  <a:pt x="118580" y="81686"/>
                                  <a:pt x="37693" y="74346"/>
                                  <a:pt x="11087" y="71907"/>
                                </a:cubicBezTo>
                                <a:lnTo>
                                  <a:pt x="0" y="70917"/>
                                </a:lnTo>
                                <a:lnTo>
                                  <a:pt x="4547" y="60744"/>
                                </a:lnTo>
                                <a:cubicBezTo>
                                  <a:pt x="25845" y="12878"/>
                                  <a:pt x="109639" y="2311"/>
                                  <a:pt x="134810" y="190"/>
                                </a:cubicBezTo>
                                <a:lnTo>
                                  <a:pt x="140919"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3" name="Shape 43"/>
                        <wps:cNvSpPr/>
                        <wps:spPr>
                          <a:xfrm>
                            <a:off x="2398837" y="3124464"/>
                            <a:ext cx="156362" cy="249288"/>
                          </a:xfrm>
                          <a:custGeom>
                            <a:avLst/>
                            <a:gdLst/>
                            <a:ahLst/>
                            <a:cxnLst/>
                            <a:rect l="0" t="0" r="0" b="0"/>
                            <a:pathLst>
                              <a:path w="156362" h="249288">
                                <a:moveTo>
                                  <a:pt x="19672" y="203"/>
                                </a:moveTo>
                                <a:cubicBezTo>
                                  <a:pt x="25730" y="0"/>
                                  <a:pt x="31636" y="5143"/>
                                  <a:pt x="37427" y="12090"/>
                                </a:cubicBezTo>
                                <a:cubicBezTo>
                                  <a:pt x="40767" y="11849"/>
                                  <a:pt x="45237" y="11493"/>
                                  <a:pt x="45237" y="11493"/>
                                </a:cubicBezTo>
                                <a:lnTo>
                                  <a:pt x="54458" y="10490"/>
                                </a:lnTo>
                                <a:lnTo>
                                  <a:pt x="55689" y="17716"/>
                                </a:lnTo>
                                <a:cubicBezTo>
                                  <a:pt x="64148" y="68771"/>
                                  <a:pt x="84277" y="109487"/>
                                  <a:pt x="110376" y="146622"/>
                                </a:cubicBezTo>
                                <a:cubicBezTo>
                                  <a:pt x="111887" y="147498"/>
                                  <a:pt x="113322" y="148577"/>
                                  <a:pt x="114833" y="149454"/>
                                </a:cubicBezTo>
                                <a:cubicBezTo>
                                  <a:pt x="132943" y="159703"/>
                                  <a:pt x="153086" y="171158"/>
                                  <a:pt x="153086" y="197638"/>
                                </a:cubicBezTo>
                                <a:cubicBezTo>
                                  <a:pt x="153086" y="198425"/>
                                  <a:pt x="152768" y="199441"/>
                                  <a:pt x="152730" y="200228"/>
                                </a:cubicBezTo>
                                <a:cubicBezTo>
                                  <a:pt x="154559" y="201866"/>
                                  <a:pt x="156362" y="203543"/>
                                  <a:pt x="156362" y="203543"/>
                                </a:cubicBezTo>
                                <a:cubicBezTo>
                                  <a:pt x="156362" y="203543"/>
                                  <a:pt x="154127" y="204978"/>
                                  <a:pt x="152019" y="206413"/>
                                </a:cubicBezTo>
                                <a:cubicBezTo>
                                  <a:pt x="151727" y="208407"/>
                                  <a:pt x="151778" y="210160"/>
                                  <a:pt x="151257" y="212268"/>
                                </a:cubicBezTo>
                                <a:lnTo>
                                  <a:pt x="150571" y="215379"/>
                                </a:lnTo>
                                <a:lnTo>
                                  <a:pt x="147904" y="217145"/>
                                </a:lnTo>
                                <a:cubicBezTo>
                                  <a:pt x="115684" y="238684"/>
                                  <a:pt x="87757" y="249250"/>
                                  <a:pt x="63589" y="249161"/>
                                </a:cubicBezTo>
                                <a:cubicBezTo>
                                  <a:pt x="49301" y="249288"/>
                                  <a:pt x="35789" y="245339"/>
                                  <a:pt x="23419" y="237084"/>
                                </a:cubicBezTo>
                                <a:lnTo>
                                  <a:pt x="27762" y="230505"/>
                                </a:lnTo>
                                <a:lnTo>
                                  <a:pt x="30048" y="211556"/>
                                </a:lnTo>
                                <a:lnTo>
                                  <a:pt x="19825" y="210477"/>
                                </a:lnTo>
                                <a:lnTo>
                                  <a:pt x="20117" y="192608"/>
                                </a:lnTo>
                                <a:lnTo>
                                  <a:pt x="38583" y="118745"/>
                                </a:lnTo>
                                <a:cubicBezTo>
                                  <a:pt x="37859" y="89472"/>
                                  <a:pt x="31115" y="60833"/>
                                  <a:pt x="9817" y="36220"/>
                                </a:cubicBezTo>
                                <a:lnTo>
                                  <a:pt x="11138" y="33338"/>
                                </a:lnTo>
                                <a:lnTo>
                                  <a:pt x="0" y="29718"/>
                                </a:lnTo>
                                <a:cubicBezTo>
                                  <a:pt x="1321" y="21780"/>
                                  <a:pt x="4877" y="635"/>
                                  <a:pt x="19672" y="203"/>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4" name="Shape 44"/>
                        <wps:cNvSpPr/>
                        <wps:spPr>
                          <a:xfrm>
                            <a:off x="2681590" y="3256366"/>
                            <a:ext cx="317" cy="2044"/>
                          </a:xfrm>
                          <a:custGeom>
                            <a:avLst/>
                            <a:gdLst/>
                            <a:ahLst/>
                            <a:cxnLst/>
                            <a:rect l="0" t="0" r="0" b="0"/>
                            <a:pathLst>
                              <a:path w="317" h="2044">
                                <a:moveTo>
                                  <a:pt x="38" y="0"/>
                                </a:moveTo>
                                <a:lnTo>
                                  <a:pt x="317" y="2044"/>
                                </a:lnTo>
                                <a:cubicBezTo>
                                  <a:pt x="279" y="1638"/>
                                  <a:pt x="38" y="1600"/>
                                  <a:pt x="0" y="1244"/>
                                </a:cubicBezTo>
                                <a:lnTo>
                                  <a:pt x="0" y="521"/>
                                </a:lnTo>
                                <a:lnTo>
                                  <a:pt x="38" y="0"/>
                                </a:lnTo>
                                <a:close/>
                              </a:path>
                            </a:pathLst>
                          </a:custGeom>
                          <a:ln w="0" cap="sq">
                            <a:miter lim="100000"/>
                          </a:ln>
                        </wps:spPr>
                        <wps:style>
                          <a:lnRef idx="0">
                            <a:srgbClr val="000000">
                              <a:alpha val="0"/>
                            </a:srgbClr>
                          </a:lnRef>
                          <a:fillRef idx="1">
                            <a:srgbClr val="F29232"/>
                          </a:fillRef>
                          <a:effectRef idx="0">
                            <a:scrgbClr r="0" g="0" b="0"/>
                          </a:effectRef>
                          <a:fontRef idx="none"/>
                        </wps:style>
                        <wps:bodyPr/>
                      </wps:wsp>
                      <wps:wsp>
                        <wps:cNvPr id="45" name="Shape 45"/>
                        <wps:cNvSpPr/>
                        <wps:spPr>
                          <a:xfrm>
                            <a:off x="2560482" y="3211552"/>
                            <a:ext cx="121095" cy="98831"/>
                          </a:xfrm>
                          <a:custGeom>
                            <a:avLst/>
                            <a:gdLst/>
                            <a:ahLst/>
                            <a:cxnLst/>
                            <a:rect l="0" t="0" r="0" b="0"/>
                            <a:pathLst>
                              <a:path w="121095" h="98831">
                                <a:moveTo>
                                  <a:pt x="59059" y="1088"/>
                                </a:moveTo>
                                <a:cubicBezTo>
                                  <a:pt x="68344" y="0"/>
                                  <a:pt x="77635" y="110"/>
                                  <a:pt x="86030" y="2146"/>
                                </a:cubicBezTo>
                                <a:cubicBezTo>
                                  <a:pt x="100318" y="5613"/>
                                  <a:pt x="117742" y="16306"/>
                                  <a:pt x="121095" y="46062"/>
                                </a:cubicBezTo>
                                <a:cubicBezTo>
                                  <a:pt x="121057" y="47408"/>
                                  <a:pt x="120218" y="71869"/>
                                  <a:pt x="120218" y="71869"/>
                                </a:cubicBezTo>
                                <a:cubicBezTo>
                                  <a:pt x="114503" y="80962"/>
                                  <a:pt x="103823" y="82676"/>
                                  <a:pt x="93447" y="84302"/>
                                </a:cubicBezTo>
                                <a:cubicBezTo>
                                  <a:pt x="91783" y="84594"/>
                                  <a:pt x="91008" y="85585"/>
                                  <a:pt x="89383" y="85864"/>
                                </a:cubicBezTo>
                                <a:cubicBezTo>
                                  <a:pt x="85268" y="87744"/>
                                  <a:pt x="81801" y="89103"/>
                                  <a:pt x="74422" y="91529"/>
                                </a:cubicBezTo>
                                <a:cubicBezTo>
                                  <a:pt x="73787" y="92087"/>
                                  <a:pt x="72352" y="91846"/>
                                  <a:pt x="71870" y="92481"/>
                                </a:cubicBezTo>
                                <a:lnTo>
                                  <a:pt x="69482" y="95516"/>
                                </a:lnTo>
                                <a:lnTo>
                                  <a:pt x="65608" y="95516"/>
                                </a:lnTo>
                                <a:cubicBezTo>
                                  <a:pt x="62573" y="95516"/>
                                  <a:pt x="58789" y="95275"/>
                                  <a:pt x="55321" y="95198"/>
                                </a:cubicBezTo>
                                <a:cubicBezTo>
                                  <a:pt x="41758" y="97599"/>
                                  <a:pt x="28118" y="98831"/>
                                  <a:pt x="17425" y="92240"/>
                                </a:cubicBezTo>
                                <a:cubicBezTo>
                                  <a:pt x="10325" y="87820"/>
                                  <a:pt x="1791" y="78561"/>
                                  <a:pt x="1791" y="59588"/>
                                </a:cubicBezTo>
                                <a:lnTo>
                                  <a:pt x="10528" y="59588"/>
                                </a:lnTo>
                                <a:lnTo>
                                  <a:pt x="3150" y="52044"/>
                                </a:lnTo>
                                <a:lnTo>
                                  <a:pt x="114" y="52362"/>
                                </a:lnTo>
                                <a:lnTo>
                                  <a:pt x="7646" y="31381"/>
                                </a:lnTo>
                                <a:lnTo>
                                  <a:pt x="0" y="23609"/>
                                </a:lnTo>
                                <a:cubicBezTo>
                                  <a:pt x="3401" y="18398"/>
                                  <a:pt x="31204" y="4352"/>
                                  <a:pt x="59059" y="1088"/>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6" name="Shape 46"/>
                        <wps:cNvSpPr/>
                        <wps:spPr>
                          <a:xfrm>
                            <a:off x="2128771" y="3249057"/>
                            <a:ext cx="277965" cy="113833"/>
                          </a:xfrm>
                          <a:custGeom>
                            <a:avLst/>
                            <a:gdLst/>
                            <a:ahLst/>
                            <a:cxnLst/>
                            <a:rect l="0" t="0" r="0" b="0"/>
                            <a:pathLst>
                              <a:path w="277965" h="113833">
                                <a:moveTo>
                                  <a:pt x="80496" y="533"/>
                                </a:moveTo>
                                <a:cubicBezTo>
                                  <a:pt x="102422" y="1067"/>
                                  <a:pt x="127121" y="6023"/>
                                  <a:pt x="152527" y="11128"/>
                                </a:cubicBezTo>
                                <a:cubicBezTo>
                                  <a:pt x="194691" y="19624"/>
                                  <a:pt x="238252" y="28362"/>
                                  <a:pt x="266560" y="14875"/>
                                </a:cubicBezTo>
                                <a:lnTo>
                                  <a:pt x="277965" y="9452"/>
                                </a:lnTo>
                                <a:lnTo>
                                  <a:pt x="277965" y="22101"/>
                                </a:lnTo>
                                <a:cubicBezTo>
                                  <a:pt x="277965" y="58753"/>
                                  <a:pt x="277965" y="104422"/>
                                  <a:pt x="229832" y="113833"/>
                                </a:cubicBezTo>
                                <a:lnTo>
                                  <a:pt x="3277" y="105578"/>
                                </a:lnTo>
                                <a:lnTo>
                                  <a:pt x="2756" y="98441"/>
                                </a:lnTo>
                                <a:cubicBezTo>
                                  <a:pt x="0" y="58918"/>
                                  <a:pt x="7302" y="32109"/>
                                  <a:pt x="25095" y="16475"/>
                                </a:cubicBezTo>
                                <a:cubicBezTo>
                                  <a:pt x="39414" y="3889"/>
                                  <a:pt x="58569" y="0"/>
                                  <a:pt x="80496" y="533"/>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7" name="Shape 47"/>
                        <wps:cNvSpPr/>
                        <wps:spPr>
                          <a:xfrm>
                            <a:off x="2468787" y="3403483"/>
                            <a:ext cx="194323" cy="481101"/>
                          </a:xfrm>
                          <a:custGeom>
                            <a:avLst/>
                            <a:gdLst/>
                            <a:ahLst/>
                            <a:cxnLst/>
                            <a:rect l="0" t="0" r="0" b="0"/>
                            <a:pathLst>
                              <a:path w="194323" h="481101">
                                <a:moveTo>
                                  <a:pt x="57074" y="0"/>
                                </a:moveTo>
                                <a:cubicBezTo>
                                  <a:pt x="57074" y="0"/>
                                  <a:pt x="57836" y="1638"/>
                                  <a:pt x="58547" y="3149"/>
                                </a:cubicBezTo>
                                <a:cubicBezTo>
                                  <a:pt x="59271" y="3277"/>
                                  <a:pt x="59982" y="3200"/>
                                  <a:pt x="60668" y="3391"/>
                                </a:cubicBezTo>
                                <a:cubicBezTo>
                                  <a:pt x="87909" y="10655"/>
                                  <a:pt x="98120" y="51333"/>
                                  <a:pt x="109004" y="94450"/>
                                </a:cubicBezTo>
                                <a:cubicBezTo>
                                  <a:pt x="112484" y="108293"/>
                                  <a:pt x="116027" y="122301"/>
                                  <a:pt x="120104" y="134569"/>
                                </a:cubicBezTo>
                                <a:cubicBezTo>
                                  <a:pt x="120536" y="135534"/>
                                  <a:pt x="120853" y="136525"/>
                                  <a:pt x="121285" y="137490"/>
                                </a:cubicBezTo>
                                <a:cubicBezTo>
                                  <a:pt x="125323" y="149136"/>
                                  <a:pt x="129794" y="159385"/>
                                  <a:pt x="135293" y="165443"/>
                                </a:cubicBezTo>
                                <a:lnTo>
                                  <a:pt x="137122" y="167437"/>
                                </a:lnTo>
                                <a:lnTo>
                                  <a:pt x="137363" y="170154"/>
                                </a:lnTo>
                                <a:cubicBezTo>
                                  <a:pt x="137681" y="174511"/>
                                  <a:pt x="139395" y="179045"/>
                                  <a:pt x="140119" y="183477"/>
                                </a:cubicBezTo>
                                <a:cubicBezTo>
                                  <a:pt x="153797" y="218783"/>
                                  <a:pt x="165290" y="254432"/>
                                  <a:pt x="172389" y="290373"/>
                                </a:cubicBezTo>
                                <a:cubicBezTo>
                                  <a:pt x="183909" y="321970"/>
                                  <a:pt x="194323" y="353873"/>
                                  <a:pt x="194323" y="386219"/>
                                </a:cubicBezTo>
                                <a:cubicBezTo>
                                  <a:pt x="194323" y="415582"/>
                                  <a:pt x="186156" y="445173"/>
                                  <a:pt x="163690" y="474802"/>
                                </a:cubicBezTo>
                                <a:lnTo>
                                  <a:pt x="158902" y="481101"/>
                                </a:lnTo>
                                <a:lnTo>
                                  <a:pt x="152565" y="476352"/>
                                </a:lnTo>
                                <a:cubicBezTo>
                                  <a:pt x="146177" y="471576"/>
                                  <a:pt x="142151" y="464236"/>
                                  <a:pt x="137084" y="458013"/>
                                </a:cubicBezTo>
                                <a:lnTo>
                                  <a:pt x="131457" y="458013"/>
                                </a:lnTo>
                                <a:lnTo>
                                  <a:pt x="129032" y="449923"/>
                                </a:lnTo>
                                <a:cubicBezTo>
                                  <a:pt x="122885" y="444170"/>
                                  <a:pt x="117424" y="437629"/>
                                  <a:pt x="113347" y="429336"/>
                                </a:cubicBezTo>
                                <a:cubicBezTo>
                                  <a:pt x="112954" y="428625"/>
                                  <a:pt x="112395" y="428142"/>
                                  <a:pt x="112039" y="427419"/>
                                </a:cubicBezTo>
                                <a:cubicBezTo>
                                  <a:pt x="102387" y="406883"/>
                                  <a:pt x="97358" y="382232"/>
                                  <a:pt x="93650" y="363804"/>
                                </a:cubicBezTo>
                                <a:lnTo>
                                  <a:pt x="93764" y="363804"/>
                                </a:lnTo>
                                <a:cubicBezTo>
                                  <a:pt x="93764" y="363525"/>
                                  <a:pt x="93573" y="363283"/>
                                  <a:pt x="93523" y="362966"/>
                                </a:cubicBezTo>
                                <a:lnTo>
                                  <a:pt x="102464" y="361683"/>
                                </a:lnTo>
                                <a:lnTo>
                                  <a:pt x="6020" y="41326"/>
                                </a:lnTo>
                                <a:lnTo>
                                  <a:pt x="0" y="33629"/>
                                </a:lnTo>
                                <a:cubicBezTo>
                                  <a:pt x="20345" y="12446"/>
                                  <a:pt x="37770" y="2197"/>
                                  <a:pt x="52972" y="2400"/>
                                </a:cubicBezTo>
                                <a:cubicBezTo>
                                  <a:pt x="55004" y="1244"/>
                                  <a:pt x="57074" y="0"/>
                                  <a:pt x="57074" y="0"/>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8" name="Shape 48"/>
                        <wps:cNvSpPr/>
                        <wps:spPr>
                          <a:xfrm>
                            <a:off x="1926629" y="3838977"/>
                            <a:ext cx="666496" cy="206909"/>
                          </a:xfrm>
                          <a:custGeom>
                            <a:avLst/>
                            <a:gdLst/>
                            <a:ahLst/>
                            <a:cxnLst/>
                            <a:rect l="0" t="0" r="0" b="0"/>
                            <a:pathLst>
                              <a:path w="666496" h="206909">
                                <a:moveTo>
                                  <a:pt x="51855" y="2845"/>
                                </a:moveTo>
                                <a:cubicBezTo>
                                  <a:pt x="95462" y="0"/>
                                  <a:pt x="132962" y="22925"/>
                                  <a:pt x="169520" y="45327"/>
                                </a:cubicBezTo>
                                <a:cubicBezTo>
                                  <a:pt x="169520" y="45327"/>
                                  <a:pt x="220294" y="72975"/>
                                  <a:pt x="222643" y="74245"/>
                                </a:cubicBezTo>
                                <a:cubicBezTo>
                                  <a:pt x="377088" y="62790"/>
                                  <a:pt x="503733" y="90044"/>
                                  <a:pt x="651624" y="122188"/>
                                </a:cubicBezTo>
                                <a:lnTo>
                                  <a:pt x="663587" y="122188"/>
                                </a:lnTo>
                                <a:lnTo>
                                  <a:pt x="666496" y="137580"/>
                                </a:lnTo>
                                <a:cubicBezTo>
                                  <a:pt x="606679" y="161037"/>
                                  <a:pt x="537350" y="172886"/>
                                  <a:pt x="470345" y="184405"/>
                                </a:cubicBezTo>
                                <a:lnTo>
                                  <a:pt x="352234" y="206909"/>
                                </a:lnTo>
                                <a:lnTo>
                                  <a:pt x="349440" y="201842"/>
                                </a:lnTo>
                                <a:cubicBezTo>
                                  <a:pt x="345376" y="194387"/>
                                  <a:pt x="340792" y="188113"/>
                                  <a:pt x="336131" y="182094"/>
                                </a:cubicBezTo>
                                <a:cubicBezTo>
                                  <a:pt x="307606" y="175477"/>
                                  <a:pt x="280162" y="160237"/>
                                  <a:pt x="254432" y="131928"/>
                                </a:cubicBezTo>
                                <a:cubicBezTo>
                                  <a:pt x="228359" y="126213"/>
                                  <a:pt x="200635" y="125109"/>
                                  <a:pt x="173190" y="124334"/>
                                </a:cubicBezTo>
                                <a:cubicBezTo>
                                  <a:pt x="101714" y="122378"/>
                                  <a:pt x="27851" y="120283"/>
                                  <a:pt x="1753" y="24588"/>
                                </a:cubicBezTo>
                                <a:lnTo>
                                  <a:pt x="0" y="18124"/>
                                </a:lnTo>
                                <a:lnTo>
                                  <a:pt x="6020" y="15253"/>
                                </a:lnTo>
                                <a:cubicBezTo>
                                  <a:pt x="22104" y="7605"/>
                                  <a:pt x="37319" y="3793"/>
                                  <a:pt x="51855" y="2845"/>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49" name="Shape 49"/>
                        <wps:cNvSpPr/>
                        <wps:spPr>
                          <a:xfrm>
                            <a:off x="2799555" y="4144739"/>
                            <a:ext cx="162979" cy="203657"/>
                          </a:xfrm>
                          <a:custGeom>
                            <a:avLst/>
                            <a:gdLst/>
                            <a:ahLst/>
                            <a:cxnLst/>
                            <a:rect l="0" t="0" r="0" b="0"/>
                            <a:pathLst>
                              <a:path w="162979" h="203657">
                                <a:moveTo>
                                  <a:pt x="54275" y="1151"/>
                                </a:moveTo>
                                <a:cubicBezTo>
                                  <a:pt x="61220" y="0"/>
                                  <a:pt x="68250" y="349"/>
                                  <a:pt x="75311" y="2222"/>
                                </a:cubicBezTo>
                                <a:cubicBezTo>
                                  <a:pt x="114325" y="12433"/>
                                  <a:pt x="144196" y="66205"/>
                                  <a:pt x="160223" y="95034"/>
                                </a:cubicBezTo>
                                <a:lnTo>
                                  <a:pt x="162979" y="100101"/>
                                </a:lnTo>
                                <a:lnTo>
                                  <a:pt x="160147" y="104203"/>
                                </a:lnTo>
                                <a:cubicBezTo>
                                  <a:pt x="127445" y="150914"/>
                                  <a:pt x="87388" y="199225"/>
                                  <a:pt x="38608" y="203289"/>
                                </a:cubicBezTo>
                                <a:lnTo>
                                  <a:pt x="34544" y="203657"/>
                                </a:lnTo>
                                <a:lnTo>
                                  <a:pt x="31877" y="200546"/>
                                </a:lnTo>
                                <a:cubicBezTo>
                                  <a:pt x="0" y="162852"/>
                                  <a:pt x="10414" y="118529"/>
                                  <a:pt x="20422" y="75654"/>
                                </a:cubicBezTo>
                                <a:lnTo>
                                  <a:pt x="29959" y="15862"/>
                                </a:lnTo>
                                <a:lnTo>
                                  <a:pt x="30670" y="10998"/>
                                </a:lnTo>
                                <a:lnTo>
                                  <a:pt x="33744" y="9080"/>
                                </a:lnTo>
                                <a:cubicBezTo>
                                  <a:pt x="40468" y="4953"/>
                                  <a:pt x="47330" y="2302"/>
                                  <a:pt x="54275" y="1151"/>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50" name="Shape 50"/>
                        <wps:cNvSpPr/>
                        <wps:spPr>
                          <a:xfrm>
                            <a:off x="1964455" y="3059753"/>
                            <a:ext cx="115748" cy="438747"/>
                          </a:xfrm>
                          <a:custGeom>
                            <a:avLst/>
                            <a:gdLst/>
                            <a:ahLst/>
                            <a:cxnLst/>
                            <a:rect l="0" t="0" r="0" b="0"/>
                            <a:pathLst>
                              <a:path w="115748" h="438747">
                                <a:moveTo>
                                  <a:pt x="107251" y="0"/>
                                </a:moveTo>
                                <a:lnTo>
                                  <a:pt x="115748" y="559"/>
                                </a:lnTo>
                                <a:lnTo>
                                  <a:pt x="105016" y="155677"/>
                                </a:lnTo>
                                <a:cubicBezTo>
                                  <a:pt x="101867" y="248018"/>
                                  <a:pt x="98628" y="343459"/>
                                  <a:pt x="58699" y="433997"/>
                                </a:cubicBezTo>
                                <a:lnTo>
                                  <a:pt x="56604" y="438747"/>
                                </a:lnTo>
                                <a:lnTo>
                                  <a:pt x="34417" y="438747"/>
                                </a:lnTo>
                                <a:lnTo>
                                  <a:pt x="32220" y="434238"/>
                                </a:lnTo>
                                <a:cubicBezTo>
                                  <a:pt x="0" y="367551"/>
                                  <a:pt x="11163" y="306603"/>
                                  <a:pt x="22936" y="242024"/>
                                </a:cubicBezTo>
                                <a:cubicBezTo>
                                  <a:pt x="33452" y="184595"/>
                                  <a:pt x="44310" y="125209"/>
                                  <a:pt x="23800" y="58153"/>
                                </a:cubicBezTo>
                                <a:lnTo>
                                  <a:pt x="23609" y="52095"/>
                                </a:lnTo>
                                <a:lnTo>
                                  <a:pt x="51803" y="29908"/>
                                </a:lnTo>
                                <a:cubicBezTo>
                                  <a:pt x="66878" y="15875"/>
                                  <a:pt x="84036" y="0"/>
                                  <a:pt x="107251" y="0"/>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51" name="Shape 51"/>
                        <wps:cNvSpPr/>
                        <wps:spPr>
                          <a:xfrm>
                            <a:off x="1736643" y="3182009"/>
                            <a:ext cx="125362" cy="391046"/>
                          </a:xfrm>
                          <a:custGeom>
                            <a:avLst/>
                            <a:gdLst/>
                            <a:ahLst/>
                            <a:cxnLst/>
                            <a:rect l="0" t="0" r="0" b="0"/>
                            <a:pathLst>
                              <a:path w="125362" h="391046">
                                <a:moveTo>
                                  <a:pt x="43231" y="0"/>
                                </a:moveTo>
                                <a:lnTo>
                                  <a:pt x="102705" y="14834"/>
                                </a:lnTo>
                                <a:lnTo>
                                  <a:pt x="103581" y="19939"/>
                                </a:lnTo>
                                <a:cubicBezTo>
                                  <a:pt x="125362" y="146304"/>
                                  <a:pt x="104381" y="277635"/>
                                  <a:pt x="83604" y="377914"/>
                                </a:cubicBezTo>
                                <a:lnTo>
                                  <a:pt x="82601" y="382702"/>
                                </a:lnTo>
                                <a:lnTo>
                                  <a:pt x="77889" y="384023"/>
                                </a:lnTo>
                                <a:cubicBezTo>
                                  <a:pt x="52007" y="391046"/>
                                  <a:pt x="34900" y="383616"/>
                                  <a:pt x="25083" y="376123"/>
                                </a:cubicBezTo>
                                <a:cubicBezTo>
                                  <a:pt x="9131" y="363919"/>
                                  <a:pt x="0" y="342214"/>
                                  <a:pt x="0" y="316484"/>
                                </a:cubicBezTo>
                                <a:cubicBezTo>
                                  <a:pt x="0" y="209804"/>
                                  <a:pt x="0" y="99428"/>
                                  <a:pt x="40513" y="6172"/>
                                </a:cubicBezTo>
                                <a:lnTo>
                                  <a:pt x="43231"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52" name="Shape 52"/>
                        <wps:cNvSpPr/>
                        <wps:spPr>
                          <a:xfrm>
                            <a:off x="2153871" y="3144851"/>
                            <a:ext cx="210884" cy="74819"/>
                          </a:xfrm>
                          <a:custGeom>
                            <a:avLst/>
                            <a:gdLst/>
                            <a:ahLst/>
                            <a:cxnLst/>
                            <a:rect l="0" t="0" r="0" b="0"/>
                            <a:pathLst>
                              <a:path w="210884" h="74819">
                                <a:moveTo>
                                  <a:pt x="62919" y="338"/>
                                </a:moveTo>
                                <a:cubicBezTo>
                                  <a:pt x="79127" y="676"/>
                                  <a:pt x="94933" y="4144"/>
                                  <a:pt x="110490" y="8690"/>
                                </a:cubicBezTo>
                                <a:cubicBezTo>
                                  <a:pt x="119824" y="10456"/>
                                  <a:pt x="129274" y="10722"/>
                                  <a:pt x="138493" y="12716"/>
                                </a:cubicBezTo>
                                <a:lnTo>
                                  <a:pt x="205016" y="23803"/>
                                </a:lnTo>
                                <a:lnTo>
                                  <a:pt x="205016" y="31030"/>
                                </a:lnTo>
                                <a:cubicBezTo>
                                  <a:pt x="207925" y="31233"/>
                                  <a:pt x="210884" y="31385"/>
                                  <a:pt x="210884" y="31385"/>
                                </a:cubicBezTo>
                                <a:cubicBezTo>
                                  <a:pt x="210884" y="31385"/>
                                  <a:pt x="206654" y="38129"/>
                                  <a:pt x="205016" y="40808"/>
                                </a:cubicBezTo>
                                <a:lnTo>
                                  <a:pt x="205016" y="74819"/>
                                </a:lnTo>
                                <a:cubicBezTo>
                                  <a:pt x="205016" y="74819"/>
                                  <a:pt x="170040" y="73232"/>
                                  <a:pt x="154877" y="72546"/>
                                </a:cubicBezTo>
                                <a:cubicBezTo>
                                  <a:pt x="142761" y="73905"/>
                                  <a:pt x="130505" y="72990"/>
                                  <a:pt x="117945" y="70831"/>
                                </a:cubicBezTo>
                                <a:cubicBezTo>
                                  <a:pt x="70079" y="68685"/>
                                  <a:pt x="21146" y="66450"/>
                                  <a:pt x="21146" y="66450"/>
                                </a:cubicBezTo>
                                <a:lnTo>
                                  <a:pt x="18390" y="51172"/>
                                </a:lnTo>
                                <a:cubicBezTo>
                                  <a:pt x="19228" y="50816"/>
                                  <a:pt x="20104" y="50816"/>
                                  <a:pt x="20904" y="50460"/>
                                </a:cubicBezTo>
                                <a:lnTo>
                                  <a:pt x="14402" y="42955"/>
                                </a:lnTo>
                                <a:cubicBezTo>
                                  <a:pt x="14402" y="42955"/>
                                  <a:pt x="14516" y="42599"/>
                                  <a:pt x="14643" y="42561"/>
                                </a:cubicBezTo>
                                <a:cubicBezTo>
                                  <a:pt x="14516" y="42434"/>
                                  <a:pt x="0" y="28388"/>
                                  <a:pt x="0" y="28388"/>
                                </a:cubicBezTo>
                                <a:lnTo>
                                  <a:pt x="9970" y="23447"/>
                                </a:lnTo>
                                <a:cubicBezTo>
                                  <a:pt x="11481" y="22698"/>
                                  <a:pt x="13005" y="22254"/>
                                  <a:pt x="14516" y="21568"/>
                                </a:cubicBezTo>
                                <a:lnTo>
                                  <a:pt x="9970" y="11446"/>
                                </a:lnTo>
                                <a:cubicBezTo>
                                  <a:pt x="10211" y="11370"/>
                                  <a:pt x="10414" y="11408"/>
                                  <a:pt x="10655" y="11319"/>
                                </a:cubicBezTo>
                                <a:lnTo>
                                  <a:pt x="10566" y="11205"/>
                                </a:lnTo>
                                <a:cubicBezTo>
                                  <a:pt x="11366" y="10887"/>
                                  <a:pt x="12167" y="11052"/>
                                  <a:pt x="12929" y="10760"/>
                                </a:cubicBezTo>
                                <a:cubicBezTo>
                                  <a:pt x="30099" y="2791"/>
                                  <a:pt x="46711" y="0"/>
                                  <a:pt x="62919" y="338"/>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53" name="Shape 53"/>
                        <wps:cNvSpPr/>
                        <wps:spPr>
                          <a:xfrm>
                            <a:off x="2248426" y="2169576"/>
                            <a:ext cx="116992" cy="264211"/>
                          </a:xfrm>
                          <a:custGeom>
                            <a:avLst/>
                            <a:gdLst/>
                            <a:ahLst/>
                            <a:cxnLst/>
                            <a:rect l="0" t="0" r="0" b="0"/>
                            <a:pathLst>
                              <a:path w="116992" h="264211">
                                <a:moveTo>
                                  <a:pt x="32639" y="0"/>
                                </a:moveTo>
                                <a:lnTo>
                                  <a:pt x="43167" y="724"/>
                                </a:lnTo>
                                <a:cubicBezTo>
                                  <a:pt x="69812" y="2477"/>
                                  <a:pt x="87998" y="10223"/>
                                  <a:pt x="98730" y="24333"/>
                                </a:cubicBezTo>
                                <a:cubicBezTo>
                                  <a:pt x="116992" y="48311"/>
                                  <a:pt x="109410" y="85052"/>
                                  <a:pt x="101397" y="123927"/>
                                </a:cubicBezTo>
                                <a:cubicBezTo>
                                  <a:pt x="94056" y="159588"/>
                                  <a:pt x="86449" y="196444"/>
                                  <a:pt x="97930" y="225082"/>
                                </a:cubicBezTo>
                                <a:lnTo>
                                  <a:pt x="99530" y="230035"/>
                                </a:lnTo>
                                <a:lnTo>
                                  <a:pt x="89509" y="240957"/>
                                </a:lnTo>
                                <a:cubicBezTo>
                                  <a:pt x="80975" y="250774"/>
                                  <a:pt x="69215" y="264211"/>
                                  <a:pt x="51028" y="255156"/>
                                </a:cubicBezTo>
                                <a:lnTo>
                                  <a:pt x="48273" y="253683"/>
                                </a:lnTo>
                                <a:lnTo>
                                  <a:pt x="35357" y="221691"/>
                                </a:lnTo>
                                <a:cubicBezTo>
                                  <a:pt x="17996" y="179654"/>
                                  <a:pt x="0" y="136182"/>
                                  <a:pt x="6833" y="95136"/>
                                </a:cubicBezTo>
                                <a:lnTo>
                                  <a:pt x="8509" y="85077"/>
                                </a:lnTo>
                                <a:lnTo>
                                  <a:pt x="17843" y="89103"/>
                                </a:lnTo>
                                <a:cubicBezTo>
                                  <a:pt x="29007" y="93853"/>
                                  <a:pt x="31712" y="90868"/>
                                  <a:pt x="38621" y="75908"/>
                                </a:cubicBezTo>
                                <a:cubicBezTo>
                                  <a:pt x="38621" y="75908"/>
                                  <a:pt x="43243" y="68288"/>
                                  <a:pt x="46203" y="63424"/>
                                </a:cubicBezTo>
                                <a:cubicBezTo>
                                  <a:pt x="45123" y="58407"/>
                                  <a:pt x="34823" y="10376"/>
                                  <a:pt x="34823" y="10376"/>
                                </a:cubicBezTo>
                                <a:lnTo>
                                  <a:pt x="32639" y="0"/>
                                </a:lnTo>
                                <a:close/>
                              </a:path>
                            </a:pathLst>
                          </a:custGeom>
                          <a:ln w="0" cap="sq">
                            <a:miter lim="100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1811519" y="2351890"/>
                            <a:ext cx="144514" cy="142951"/>
                          </a:xfrm>
                          <a:custGeom>
                            <a:avLst/>
                            <a:gdLst/>
                            <a:ahLst/>
                            <a:cxnLst/>
                            <a:rect l="0" t="0" r="0" b="0"/>
                            <a:pathLst>
                              <a:path w="144514" h="142951">
                                <a:moveTo>
                                  <a:pt x="144514" y="0"/>
                                </a:moveTo>
                                <a:lnTo>
                                  <a:pt x="144514" y="9855"/>
                                </a:lnTo>
                                <a:cubicBezTo>
                                  <a:pt x="144514" y="52527"/>
                                  <a:pt x="144514" y="105702"/>
                                  <a:pt x="113246" y="128003"/>
                                </a:cubicBezTo>
                                <a:cubicBezTo>
                                  <a:pt x="92304" y="142951"/>
                                  <a:pt x="66218" y="141960"/>
                                  <a:pt x="43206" y="140995"/>
                                </a:cubicBezTo>
                                <a:lnTo>
                                  <a:pt x="6464" y="141554"/>
                                </a:lnTo>
                                <a:lnTo>
                                  <a:pt x="5068" y="135217"/>
                                </a:lnTo>
                                <a:cubicBezTo>
                                  <a:pt x="0" y="112395"/>
                                  <a:pt x="3797" y="90944"/>
                                  <a:pt x="16282" y="71475"/>
                                </a:cubicBezTo>
                                <a:cubicBezTo>
                                  <a:pt x="40411" y="33858"/>
                                  <a:pt x="93383" y="10922"/>
                                  <a:pt x="134862" y="2070"/>
                                </a:cubicBezTo>
                                <a:lnTo>
                                  <a:pt x="144514" y="0"/>
                                </a:lnTo>
                                <a:close/>
                              </a:path>
                            </a:pathLst>
                          </a:custGeom>
                          <a:ln w="0" cap="sq">
                            <a:miter lim="100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2769011" y="3355160"/>
                            <a:ext cx="228067" cy="208534"/>
                          </a:xfrm>
                          <a:custGeom>
                            <a:avLst/>
                            <a:gdLst/>
                            <a:ahLst/>
                            <a:cxnLst/>
                            <a:rect l="0" t="0" r="0" b="0"/>
                            <a:pathLst>
                              <a:path w="228067" h="208534">
                                <a:moveTo>
                                  <a:pt x="143663" y="889"/>
                                </a:moveTo>
                                <a:cubicBezTo>
                                  <a:pt x="181712" y="1600"/>
                                  <a:pt x="211430" y="21273"/>
                                  <a:pt x="227305" y="56286"/>
                                </a:cubicBezTo>
                                <a:lnTo>
                                  <a:pt x="228067" y="57848"/>
                                </a:lnTo>
                                <a:lnTo>
                                  <a:pt x="228067" y="196126"/>
                                </a:lnTo>
                                <a:lnTo>
                                  <a:pt x="223634" y="198323"/>
                                </a:lnTo>
                                <a:cubicBezTo>
                                  <a:pt x="203213" y="208534"/>
                                  <a:pt x="192164" y="194615"/>
                                  <a:pt x="184112" y="184480"/>
                                </a:cubicBezTo>
                                <a:cubicBezTo>
                                  <a:pt x="184112" y="184480"/>
                                  <a:pt x="177724" y="178498"/>
                                  <a:pt x="173381" y="174549"/>
                                </a:cubicBezTo>
                                <a:cubicBezTo>
                                  <a:pt x="168682" y="180454"/>
                                  <a:pt x="162484" y="188227"/>
                                  <a:pt x="162484" y="188227"/>
                                </a:cubicBezTo>
                                <a:lnTo>
                                  <a:pt x="157506" y="193459"/>
                                </a:lnTo>
                                <a:lnTo>
                                  <a:pt x="154115" y="193777"/>
                                </a:lnTo>
                                <a:cubicBezTo>
                                  <a:pt x="146977" y="194412"/>
                                  <a:pt x="142392" y="188316"/>
                                  <a:pt x="137084" y="181204"/>
                                </a:cubicBezTo>
                                <a:cubicBezTo>
                                  <a:pt x="133414" y="176263"/>
                                  <a:pt x="127229" y="168008"/>
                                  <a:pt x="123317" y="168085"/>
                                </a:cubicBezTo>
                                <a:cubicBezTo>
                                  <a:pt x="122568" y="168135"/>
                                  <a:pt x="119659" y="168732"/>
                                  <a:pt x="115075" y="175666"/>
                                </a:cubicBezTo>
                                <a:lnTo>
                                  <a:pt x="101549" y="175349"/>
                                </a:lnTo>
                                <a:lnTo>
                                  <a:pt x="93764" y="148108"/>
                                </a:lnTo>
                                <a:cubicBezTo>
                                  <a:pt x="91808" y="134417"/>
                                  <a:pt x="88189" y="125768"/>
                                  <a:pt x="79210" y="119545"/>
                                </a:cubicBezTo>
                                <a:cubicBezTo>
                                  <a:pt x="76899" y="124168"/>
                                  <a:pt x="74587" y="128994"/>
                                  <a:pt x="74587" y="128994"/>
                                </a:cubicBezTo>
                                <a:cubicBezTo>
                                  <a:pt x="69075" y="142723"/>
                                  <a:pt x="62256" y="159753"/>
                                  <a:pt x="39446" y="163221"/>
                                </a:cubicBezTo>
                                <a:cubicBezTo>
                                  <a:pt x="23203" y="160871"/>
                                  <a:pt x="12802" y="155372"/>
                                  <a:pt x="7696" y="146469"/>
                                </a:cubicBezTo>
                                <a:cubicBezTo>
                                  <a:pt x="0" y="133071"/>
                                  <a:pt x="6604" y="116840"/>
                                  <a:pt x="13069" y="101041"/>
                                </a:cubicBezTo>
                                <a:cubicBezTo>
                                  <a:pt x="13069" y="101041"/>
                                  <a:pt x="20612" y="75514"/>
                                  <a:pt x="21489" y="71958"/>
                                </a:cubicBezTo>
                                <a:cubicBezTo>
                                  <a:pt x="41834" y="31229"/>
                                  <a:pt x="95479" y="0"/>
                                  <a:pt x="143663" y="889"/>
                                </a:cubicBezTo>
                                <a:close/>
                              </a:path>
                            </a:pathLst>
                          </a:custGeom>
                          <a:ln w="0" cap="sq">
                            <a:miter lim="100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1104613" y="613857"/>
                            <a:ext cx="484670" cy="525437"/>
                          </a:xfrm>
                          <a:custGeom>
                            <a:avLst/>
                            <a:gdLst/>
                            <a:ahLst/>
                            <a:cxnLst/>
                            <a:rect l="0" t="0" r="0" b="0"/>
                            <a:pathLst>
                              <a:path w="484670" h="525437">
                                <a:moveTo>
                                  <a:pt x="111963" y="0"/>
                                </a:moveTo>
                                <a:lnTo>
                                  <a:pt x="282562" y="385204"/>
                                </a:lnTo>
                                <a:lnTo>
                                  <a:pt x="444513" y="313487"/>
                                </a:lnTo>
                                <a:lnTo>
                                  <a:pt x="484670" y="404114"/>
                                </a:lnTo>
                                <a:lnTo>
                                  <a:pt x="210757" y="525437"/>
                                </a:lnTo>
                                <a:lnTo>
                                  <a:pt x="0" y="49593"/>
                                </a:lnTo>
                                <a:lnTo>
                                  <a:pt x="111963"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57" name="Shape 57"/>
                        <wps:cNvSpPr/>
                        <wps:spPr>
                          <a:xfrm>
                            <a:off x="1524170" y="440004"/>
                            <a:ext cx="181680" cy="583633"/>
                          </a:xfrm>
                          <a:custGeom>
                            <a:avLst/>
                            <a:gdLst/>
                            <a:ahLst/>
                            <a:cxnLst/>
                            <a:rect l="0" t="0" r="0" b="0"/>
                            <a:pathLst>
                              <a:path w="181680" h="583633">
                                <a:moveTo>
                                  <a:pt x="181680" y="0"/>
                                </a:moveTo>
                                <a:lnTo>
                                  <a:pt x="181680" y="83783"/>
                                </a:lnTo>
                                <a:lnTo>
                                  <a:pt x="175171" y="83702"/>
                                </a:lnTo>
                                <a:cubicBezTo>
                                  <a:pt x="128422" y="95120"/>
                                  <a:pt x="132232" y="141462"/>
                                  <a:pt x="166103" y="280273"/>
                                </a:cubicBezTo>
                                <a:cubicBezTo>
                                  <a:pt x="171806" y="303641"/>
                                  <a:pt x="176644" y="323466"/>
                                  <a:pt x="180988" y="338172"/>
                                </a:cubicBezTo>
                                <a:lnTo>
                                  <a:pt x="181680" y="338004"/>
                                </a:lnTo>
                                <a:lnTo>
                                  <a:pt x="181680" y="583633"/>
                                </a:lnTo>
                                <a:lnTo>
                                  <a:pt x="140043" y="576284"/>
                                </a:lnTo>
                                <a:lnTo>
                                  <a:pt x="150089" y="519058"/>
                                </a:lnTo>
                                <a:cubicBezTo>
                                  <a:pt x="94755" y="486038"/>
                                  <a:pt x="67234" y="410207"/>
                                  <a:pt x="42875" y="310346"/>
                                </a:cubicBezTo>
                                <a:cubicBezTo>
                                  <a:pt x="3645" y="149577"/>
                                  <a:pt x="0" y="42402"/>
                                  <a:pt x="156515" y="4200"/>
                                </a:cubicBezTo>
                                <a:lnTo>
                                  <a:pt x="181680"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58" name="Shape 58"/>
                        <wps:cNvSpPr/>
                        <wps:spPr>
                          <a:xfrm>
                            <a:off x="1705850" y="388515"/>
                            <a:ext cx="77925" cy="636905"/>
                          </a:xfrm>
                          <a:custGeom>
                            <a:avLst/>
                            <a:gdLst/>
                            <a:ahLst/>
                            <a:cxnLst/>
                            <a:rect l="0" t="0" r="0" b="0"/>
                            <a:pathLst>
                              <a:path w="77925" h="636905">
                                <a:moveTo>
                                  <a:pt x="67799" y="0"/>
                                </a:moveTo>
                                <a:lnTo>
                                  <a:pt x="77925" y="1786"/>
                                </a:lnTo>
                                <a:lnTo>
                                  <a:pt x="77925" y="248162"/>
                                </a:lnTo>
                                <a:lnTo>
                                  <a:pt x="77362" y="248298"/>
                                </a:lnTo>
                                <a:lnTo>
                                  <a:pt x="36786" y="484823"/>
                                </a:lnTo>
                                <a:cubicBezTo>
                                  <a:pt x="43015" y="493433"/>
                                  <a:pt x="49791" y="498907"/>
                                  <a:pt x="57399" y="501645"/>
                                </a:cubicBezTo>
                                <a:lnTo>
                                  <a:pt x="77925" y="501975"/>
                                </a:lnTo>
                                <a:lnTo>
                                  <a:pt x="77925" y="585442"/>
                                </a:lnTo>
                                <a:lnTo>
                                  <a:pt x="57123" y="588947"/>
                                </a:lnTo>
                                <a:cubicBezTo>
                                  <a:pt x="43126" y="590017"/>
                                  <a:pt x="30442" y="589547"/>
                                  <a:pt x="19044" y="587451"/>
                                </a:cubicBezTo>
                                <a:lnTo>
                                  <a:pt x="10103" y="636905"/>
                                </a:lnTo>
                                <a:lnTo>
                                  <a:pt x="0" y="635122"/>
                                </a:lnTo>
                                <a:lnTo>
                                  <a:pt x="0" y="389493"/>
                                </a:lnTo>
                                <a:lnTo>
                                  <a:pt x="718" y="389319"/>
                                </a:lnTo>
                                <a:lnTo>
                                  <a:pt x="41307" y="152794"/>
                                </a:lnTo>
                                <a:cubicBezTo>
                                  <a:pt x="34639" y="143917"/>
                                  <a:pt x="27642" y="138306"/>
                                  <a:pt x="19833" y="135520"/>
                                </a:cubicBezTo>
                                <a:lnTo>
                                  <a:pt x="0" y="135273"/>
                                </a:lnTo>
                                <a:lnTo>
                                  <a:pt x="0" y="51489"/>
                                </a:lnTo>
                                <a:lnTo>
                                  <a:pt x="19995" y="48152"/>
                                </a:lnTo>
                                <a:cubicBezTo>
                                  <a:pt x="33903" y="47104"/>
                                  <a:pt x="46761" y="47530"/>
                                  <a:pt x="58858" y="49454"/>
                                </a:cubicBezTo>
                                <a:lnTo>
                                  <a:pt x="67799"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59" name="Shape 59"/>
                        <wps:cNvSpPr/>
                        <wps:spPr>
                          <a:xfrm>
                            <a:off x="1783775" y="390301"/>
                            <a:ext cx="193709" cy="583655"/>
                          </a:xfrm>
                          <a:custGeom>
                            <a:avLst/>
                            <a:gdLst/>
                            <a:ahLst/>
                            <a:cxnLst/>
                            <a:rect l="0" t="0" r="0" b="0"/>
                            <a:pathLst>
                              <a:path w="193709" h="583655">
                                <a:moveTo>
                                  <a:pt x="0" y="0"/>
                                </a:moveTo>
                                <a:lnTo>
                                  <a:pt x="41639" y="7345"/>
                                </a:lnTo>
                                <a:lnTo>
                                  <a:pt x="31593" y="64571"/>
                                </a:lnTo>
                                <a:cubicBezTo>
                                  <a:pt x="92579" y="99217"/>
                                  <a:pt x="116506" y="181920"/>
                                  <a:pt x="138807" y="273283"/>
                                </a:cubicBezTo>
                                <a:cubicBezTo>
                                  <a:pt x="173021" y="413517"/>
                                  <a:pt x="193709" y="538294"/>
                                  <a:pt x="25155" y="579417"/>
                                </a:cubicBezTo>
                                <a:lnTo>
                                  <a:pt x="0" y="583655"/>
                                </a:lnTo>
                                <a:lnTo>
                                  <a:pt x="0" y="500189"/>
                                </a:lnTo>
                                <a:lnTo>
                                  <a:pt x="5089" y="500270"/>
                                </a:lnTo>
                                <a:cubicBezTo>
                                  <a:pt x="53247" y="488523"/>
                                  <a:pt x="49437" y="442168"/>
                                  <a:pt x="15566" y="303357"/>
                                </a:cubicBezTo>
                                <a:cubicBezTo>
                                  <a:pt x="10042" y="280687"/>
                                  <a:pt x="4860" y="259453"/>
                                  <a:pt x="860" y="246169"/>
                                </a:cubicBezTo>
                                <a:lnTo>
                                  <a:pt x="0" y="246376"/>
                                </a:lnTo>
                                <a:lnTo>
                                  <a:pt x="0"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0" name="Shape 60"/>
                        <wps:cNvSpPr/>
                        <wps:spPr>
                          <a:xfrm>
                            <a:off x="2022375" y="381794"/>
                            <a:ext cx="169431" cy="529527"/>
                          </a:xfrm>
                          <a:custGeom>
                            <a:avLst/>
                            <a:gdLst/>
                            <a:ahLst/>
                            <a:cxnLst/>
                            <a:rect l="0" t="0" r="0" b="0"/>
                            <a:pathLst>
                              <a:path w="169431" h="529527">
                                <a:moveTo>
                                  <a:pt x="121971" y="0"/>
                                </a:moveTo>
                                <a:lnTo>
                                  <a:pt x="169431" y="518363"/>
                                </a:lnTo>
                                <a:lnTo>
                                  <a:pt x="47460" y="529527"/>
                                </a:lnTo>
                                <a:lnTo>
                                  <a:pt x="0" y="11163"/>
                                </a:lnTo>
                                <a:lnTo>
                                  <a:pt x="121971"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1" name="Shape 61"/>
                        <wps:cNvSpPr/>
                        <wps:spPr>
                          <a:xfrm>
                            <a:off x="2273705" y="371240"/>
                            <a:ext cx="344881" cy="529374"/>
                          </a:xfrm>
                          <a:custGeom>
                            <a:avLst/>
                            <a:gdLst/>
                            <a:ahLst/>
                            <a:cxnLst/>
                            <a:rect l="0" t="0" r="0" b="0"/>
                            <a:pathLst>
                              <a:path w="344881" h="529374">
                                <a:moveTo>
                                  <a:pt x="3963" y="0"/>
                                </a:moveTo>
                                <a:lnTo>
                                  <a:pt x="344881" y="13640"/>
                                </a:lnTo>
                                <a:lnTo>
                                  <a:pt x="340919" y="112713"/>
                                </a:lnTo>
                                <a:lnTo>
                                  <a:pt x="231648" y="108344"/>
                                </a:lnTo>
                                <a:lnTo>
                                  <a:pt x="214795" y="529374"/>
                                </a:lnTo>
                                <a:lnTo>
                                  <a:pt x="92418" y="524485"/>
                                </a:lnTo>
                                <a:lnTo>
                                  <a:pt x="109271" y="103442"/>
                                </a:lnTo>
                                <a:lnTo>
                                  <a:pt x="0" y="99073"/>
                                </a:lnTo>
                                <a:lnTo>
                                  <a:pt x="3963"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2" name="Shape 62"/>
                        <wps:cNvSpPr/>
                        <wps:spPr>
                          <a:xfrm>
                            <a:off x="2656044" y="404963"/>
                            <a:ext cx="401650" cy="572910"/>
                          </a:xfrm>
                          <a:custGeom>
                            <a:avLst/>
                            <a:gdLst/>
                            <a:ahLst/>
                            <a:cxnLst/>
                            <a:rect l="0" t="0" r="0" b="0"/>
                            <a:pathLst>
                              <a:path w="401650" h="572910">
                                <a:moveTo>
                                  <a:pt x="107023" y="0"/>
                                </a:moveTo>
                                <a:lnTo>
                                  <a:pt x="401650" y="61913"/>
                                </a:lnTo>
                                <a:lnTo>
                                  <a:pt x="381267" y="158928"/>
                                </a:lnTo>
                                <a:lnTo>
                                  <a:pt x="206489" y="122199"/>
                                </a:lnTo>
                                <a:lnTo>
                                  <a:pt x="185039" y="224218"/>
                                </a:lnTo>
                                <a:lnTo>
                                  <a:pt x="349123" y="258699"/>
                                </a:lnTo>
                                <a:lnTo>
                                  <a:pt x="328740" y="355714"/>
                                </a:lnTo>
                                <a:lnTo>
                                  <a:pt x="164655" y="321234"/>
                                </a:lnTo>
                                <a:lnTo>
                                  <a:pt x="140233" y="437528"/>
                                </a:lnTo>
                                <a:lnTo>
                                  <a:pt x="322859" y="475894"/>
                                </a:lnTo>
                                <a:lnTo>
                                  <a:pt x="302463" y="572910"/>
                                </a:lnTo>
                                <a:lnTo>
                                  <a:pt x="0" y="509359"/>
                                </a:lnTo>
                                <a:lnTo>
                                  <a:pt x="107023"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3" name="Shape 63"/>
                        <wps:cNvSpPr/>
                        <wps:spPr>
                          <a:xfrm>
                            <a:off x="3026032" y="516795"/>
                            <a:ext cx="528828" cy="617398"/>
                          </a:xfrm>
                          <a:custGeom>
                            <a:avLst/>
                            <a:gdLst/>
                            <a:ahLst/>
                            <a:cxnLst/>
                            <a:rect l="0" t="0" r="0" b="0"/>
                            <a:pathLst>
                              <a:path w="528828" h="617398">
                                <a:moveTo>
                                  <a:pt x="199618" y="0"/>
                                </a:moveTo>
                                <a:lnTo>
                                  <a:pt x="329552" y="53962"/>
                                </a:lnTo>
                                <a:lnTo>
                                  <a:pt x="292735" y="404927"/>
                                </a:lnTo>
                                <a:lnTo>
                                  <a:pt x="294081" y="405486"/>
                                </a:lnTo>
                                <a:lnTo>
                                  <a:pt x="423811" y="93091"/>
                                </a:lnTo>
                                <a:lnTo>
                                  <a:pt x="528828" y="136716"/>
                                </a:lnTo>
                                <a:lnTo>
                                  <a:pt x="329222" y="617398"/>
                                </a:lnTo>
                                <a:lnTo>
                                  <a:pt x="201295" y="564287"/>
                                </a:lnTo>
                                <a:lnTo>
                                  <a:pt x="239890" y="191948"/>
                                </a:lnTo>
                                <a:lnTo>
                                  <a:pt x="238544" y="191389"/>
                                </a:lnTo>
                                <a:lnTo>
                                  <a:pt x="100978" y="522631"/>
                                </a:lnTo>
                                <a:lnTo>
                                  <a:pt x="0" y="480695"/>
                                </a:lnTo>
                                <a:lnTo>
                                  <a:pt x="199618"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4" name="Shape 64"/>
                        <wps:cNvSpPr/>
                        <wps:spPr>
                          <a:xfrm>
                            <a:off x="595410" y="1755931"/>
                            <a:ext cx="490728" cy="455911"/>
                          </a:xfrm>
                          <a:custGeom>
                            <a:avLst/>
                            <a:gdLst/>
                            <a:ahLst/>
                            <a:cxnLst/>
                            <a:rect l="0" t="0" r="0" b="0"/>
                            <a:pathLst>
                              <a:path w="490728" h="455911">
                                <a:moveTo>
                                  <a:pt x="184246" y="3872"/>
                                </a:moveTo>
                                <a:cubicBezTo>
                                  <a:pt x="206914" y="6195"/>
                                  <a:pt x="228676" y="16459"/>
                                  <a:pt x="248945" y="32214"/>
                                </a:cubicBezTo>
                                <a:lnTo>
                                  <a:pt x="257302" y="38703"/>
                                </a:lnTo>
                                <a:lnTo>
                                  <a:pt x="195428" y="118294"/>
                                </a:lnTo>
                                <a:cubicBezTo>
                                  <a:pt x="178727" y="105315"/>
                                  <a:pt x="164910" y="97733"/>
                                  <a:pt x="153238" y="96539"/>
                                </a:cubicBezTo>
                                <a:cubicBezTo>
                                  <a:pt x="141072" y="94964"/>
                                  <a:pt x="131026" y="99765"/>
                                  <a:pt x="121488" y="112046"/>
                                </a:cubicBezTo>
                                <a:cubicBezTo>
                                  <a:pt x="105448" y="132683"/>
                                  <a:pt x="108178" y="154515"/>
                                  <a:pt x="133731" y="174365"/>
                                </a:cubicBezTo>
                                <a:cubicBezTo>
                                  <a:pt x="206934" y="231261"/>
                                  <a:pt x="287312" y="51797"/>
                                  <a:pt x="411137" y="148025"/>
                                </a:cubicBezTo>
                                <a:cubicBezTo>
                                  <a:pt x="490728" y="209874"/>
                                  <a:pt x="488290" y="278911"/>
                                  <a:pt x="429489" y="354591"/>
                                </a:cubicBezTo>
                                <a:cubicBezTo>
                                  <a:pt x="382905" y="414522"/>
                                  <a:pt x="321577" y="455911"/>
                                  <a:pt x="248361" y="399015"/>
                                </a:cubicBezTo>
                                <a:lnTo>
                                  <a:pt x="225768" y="381451"/>
                                </a:lnTo>
                                <a:lnTo>
                                  <a:pt x="287630" y="301860"/>
                                </a:lnTo>
                                <a:lnTo>
                                  <a:pt x="299910" y="311411"/>
                                </a:lnTo>
                                <a:cubicBezTo>
                                  <a:pt x="326428" y="332036"/>
                                  <a:pt x="352311" y="340316"/>
                                  <a:pt x="374472" y="311817"/>
                                </a:cubicBezTo>
                                <a:cubicBezTo>
                                  <a:pt x="396989" y="282823"/>
                                  <a:pt x="381864" y="257677"/>
                                  <a:pt x="361721" y="242018"/>
                                </a:cubicBezTo>
                                <a:cubicBezTo>
                                  <a:pt x="286055" y="183217"/>
                                  <a:pt x="211074" y="366897"/>
                                  <a:pt x="79896" y="264929"/>
                                </a:cubicBezTo>
                                <a:cubicBezTo>
                                  <a:pt x="23876" y="221406"/>
                                  <a:pt x="0" y="154782"/>
                                  <a:pt x="66078" y="69781"/>
                                </a:cubicBezTo>
                                <a:cubicBezTo>
                                  <a:pt x="106170" y="18187"/>
                                  <a:pt x="146466" y="0"/>
                                  <a:pt x="184246" y="3872"/>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5" name="Shape 65"/>
                        <wps:cNvSpPr/>
                        <wps:spPr>
                          <a:xfrm>
                            <a:off x="867848" y="1398051"/>
                            <a:ext cx="538836" cy="543636"/>
                          </a:xfrm>
                          <a:custGeom>
                            <a:avLst/>
                            <a:gdLst/>
                            <a:ahLst/>
                            <a:cxnLst/>
                            <a:rect l="0" t="0" r="0" b="0"/>
                            <a:pathLst>
                              <a:path w="538836" h="543636">
                                <a:moveTo>
                                  <a:pt x="242151" y="0"/>
                                </a:moveTo>
                                <a:lnTo>
                                  <a:pt x="276263" y="221640"/>
                                </a:lnTo>
                                <a:lnTo>
                                  <a:pt x="538836" y="331139"/>
                                </a:lnTo>
                                <a:lnTo>
                                  <a:pt x="448755" y="406781"/>
                                </a:lnTo>
                                <a:lnTo>
                                  <a:pt x="279603" y="330174"/>
                                </a:lnTo>
                                <a:lnTo>
                                  <a:pt x="285775" y="381076"/>
                                </a:lnTo>
                                <a:lnTo>
                                  <a:pt x="365798" y="476402"/>
                                </a:lnTo>
                                <a:lnTo>
                                  <a:pt x="285725" y="543636"/>
                                </a:lnTo>
                                <a:lnTo>
                                  <a:pt x="0" y="203289"/>
                                </a:lnTo>
                                <a:lnTo>
                                  <a:pt x="80086" y="136068"/>
                                </a:lnTo>
                                <a:lnTo>
                                  <a:pt x="192926" y="270484"/>
                                </a:lnTo>
                                <a:lnTo>
                                  <a:pt x="193891" y="269684"/>
                                </a:lnTo>
                                <a:lnTo>
                                  <a:pt x="155880" y="72441"/>
                                </a:lnTo>
                                <a:lnTo>
                                  <a:pt x="242151"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6" name="Shape 66"/>
                        <wps:cNvSpPr/>
                        <wps:spPr>
                          <a:xfrm>
                            <a:off x="1205717" y="1180259"/>
                            <a:ext cx="399580" cy="494297"/>
                          </a:xfrm>
                          <a:custGeom>
                            <a:avLst/>
                            <a:gdLst/>
                            <a:ahLst/>
                            <a:cxnLst/>
                            <a:rect l="0" t="0" r="0" b="0"/>
                            <a:pathLst>
                              <a:path w="399580" h="494297">
                                <a:moveTo>
                                  <a:pt x="291605" y="0"/>
                                </a:moveTo>
                                <a:lnTo>
                                  <a:pt x="317894" y="290843"/>
                                </a:lnTo>
                                <a:lnTo>
                                  <a:pt x="399580" y="445452"/>
                                </a:lnTo>
                                <a:lnTo>
                                  <a:pt x="307150" y="494297"/>
                                </a:lnTo>
                                <a:lnTo>
                                  <a:pt x="225463" y="339687"/>
                                </a:lnTo>
                                <a:lnTo>
                                  <a:pt x="0" y="154076"/>
                                </a:lnTo>
                                <a:lnTo>
                                  <a:pt x="102337" y="100000"/>
                                </a:lnTo>
                                <a:lnTo>
                                  <a:pt x="223393" y="222542"/>
                                </a:lnTo>
                                <a:lnTo>
                                  <a:pt x="224498" y="221970"/>
                                </a:lnTo>
                                <a:lnTo>
                                  <a:pt x="192583" y="52324"/>
                                </a:lnTo>
                                <a:lnTo>
                                  <a:pt x="291605"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7" name="Shape 67"/>
                        <wps:cNvSpPr/>
                        <wps:spPr>
                          <a:xfrm>
                            <a:off x="1595166" y="1059394"/>
                            <a:ext cx="316205" cy="482308"/>
                          </a:xfrm>
                          <a:custGeom>
                            <a:avLst/>
                            <a:gdLst/>
                            <a:ahLst/>
                            <a:cxnLst/>
                            <a:rect l="0" t="0" r="0" b="0"/>
                            <a:pathLst>
                              <a:path w="316205" h="482308">
                                <a:moveTo>
                                  <a:pt x="279210" y="0"/>
                                </a:moveTo>
                                <a:lnTo>
                                  <a:pt x="303301" y="81140"/>
                                </a:lnTo>
                                <a:lnTo>
                                  <a:pt x="213805" y="107709"/>
                                </a:lnTo>
                                <a:lnTo>
                                  <a:pt x="316205" y="452552"/>
                                </a:lnTo>
                                <a:lnTo>
                                  <a:pt x="215976" y="482308"/>
                                </a:lnTo>
                                <a:lnTo>
                                  <a:pt x="113576" y="137477"/>
                                </a:lnTo>
                                <a:lnTo>
                                  <a:pt x="24092" y="164046"/>
                                </a:lnTo>
                                <a:lnTo>
                                  <a:pt x="0" y="82918"/>
                                </a:lnTo>
                                <a:lnTo>
                                  <a:pt x="279210"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8" name="Shape 68"/>
                        <wps:cNvSpPr/>
                        <wps:spPr>
                          <a:xfrm>
                            <a:off x="1975692" y="1009891"/>
                            <a:ext cx="298323" cy="462102"/>
                          </a:xfrm>
                          <a:custGeom>
                            <a:avLst/>
                            <a:gdLst/>
                            <a:ahLst/>
                            <a:cxnLst/>
                            <a:rect l="0" t="0" r="0" b="0"/>
                            <a:pathLst>
                              <a:path w="298323" h="462102">
                                <a:moveTo>
                                  <a:pt x="289751" y="0"/>
                                </a:moveTo>
                                <a:lnTo>
                                  <a:pt x="298323" y="84214"/>
                                </a:lnTo>
                                <a:lnTo>
                                  <a:pt x="205461" y="93675"/>
                                </a:lnTo>
                                <a:lnTo>
                                  <a:pt x="241922" y="451523"/>
                                </a:lnTo>
                                <a:lnTo>
                                  <a:pt x="137909" y="462102"/>
                                </a:lnTo>
                                <a:lnTo>
                                  <a:pt x="101448" y="104267"/>
                                </a:lnTo>
                                <a:lnTo>
                                  <a:pt x="8585" y="113729"/>
                                </a:lnTo>
                                <a:lnTo>
                                  <a:pt x="0" y="29528"/>
                                </a:lnTo>
                                <a:lnTo>
                                  <a:pt x="289751"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69" name="Shape 69"/>
                        <wps:cNvSpPr/>
                        <wps:spPr>
                          <a:xfrm>
                            <a:off x="2359024" y="1010945"/>
                            <a:ext cx="294246" cy="465379"/>
                          </a:xfrm>
                          <a:custGeom>
                            <a:avLst/>
                            <a:gdLst/>
                            <a:ahLst/>
                            <a:cxnLst/>
                            <a:rect l="0" t="0" r="0" b="0"/>
                            <a:pathLst>
                              <a:path w="294246" h="465379">
                                <a:moveTo>
                                  <a:pt x="38164" y="0"/>
                                </a:moveTo>
                                <a:lnTo>
                                  <a:pt x="294246" y="22073"/>
                                </a:lnTo>
                                <a:lnTo>
                                  <a:pt x="286969" y="106401"/>
                                </a:lnTo>
                                <a:lnTo>
                                  <a:pt x="135052" y="93307"/>
                                </a:lnTo>
                                <a:lnTo>
                                  <a:pt x="127419" y="181978"/>
                                </a:lnTo>
                                <a:lnTo>
                                  <a:pt x="270027" y="194272"/>
                                </a:lnTo>
                                <a:lnTo>
                                  <a:pt x="262763" y="278600"/>
                                </a:lnTo>
                                <a:lnTo>
                                  <a:pt x="120155" y="266306"/>
                                </a:lnTo>
                                <a:lnTo>
                                  <a:pt x="111430" y="367373"/>
                                </a:lnTo>
                                <a:lnTo>
                                  <a:pt x="270180" y="381051"/>
                                </a:lnTo>
                                <a:lnTo>
                                  <a:pt x="262903" y="465379"/>
                                </a:lnTo>
                                <a:lnTo>
                                  <a:pt x="0" y="442722"/>
                                </a:lnTo>
                                <a:lnTo>
                                  <a:pt x="38164"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0" name="Shape 70"/>
                        <wps:cNvSpPr/>
                        <wps:spPr>
                          <a:xfrm>
                            <a:off x="2678887" y="1061211"/>
                            <a:ext cx="228270" cy="493531"/>
                          </a:xfrm>
                          <a:custGeom>
                            <a:avLst/>
                            <a:gdLst/>
                            <a:ahLst/>
                            <a:cxnLst/>
                            <a:rect l="0" t="0" r="0" b="0"/>
                            <a:pathLst>
                              <a:path w="228270" h="493531">
                                <a:moveTo>
                                  <a:pt x="128334" y="0"/>
                                </a:moveTo>
                                <a:lnTo>
                                  <a:pt x="225870" y="29425"/>
                                </a:lnTo>
                                <a:lnTo>
                                  <a:pt x="225870" y="106126"/>
                                </a:lnTo>
                                <a:lnTo>
                                  <a:pt x="207213" y="100495"/>
                                </a:lnTo>
                                <a:lnTo>
                                  <a:pt x="174320" y="209525"/>
                                </a:lnTo>
                                <a:lnTo>
                                  <a:pt x="205296" y="218872"/>
                                </a:lnTo>
                                <a:lnTo>
                                  <a:pt x="225870" y="220748"/>
                                </a:lnTo>
                                <a:lnTo>
                                  <a:pt x="225870" y="493531"/>
                                </a:lnTo>
                                <a:lnTo>
                                  <a:pt x="190653" y="482905"/>
                                </a:lnTo>
                                <a:cubicBezTo>
                                  <a:pt x="187211" y="466268"/>
                                  <a:pt x="191427" y="441541"/>
                                  <a:pt x="205982" y="393281"/>
                                </a:cubicBezTo>
                                <a:cubicBezTo>
                                  <a:pt x="228270" y="319405"/>
                                  <a:pt x="222809" y="300850"/>
                                  <a:pt x="191237" y="291325"/>
                                </a:cubicBezTo>
                                <a:lnTo>
                                  <a:pt x="153111" y="279832"/>
                                </a:lnTo>
                                <a:lnTo>
                                  <a:pt x="100076" y="455587"/>
                                </a:lnTo>
                                <a:lnTo>
                                  <a:pt x="0" y="425387"/>
                                </a:lnTo>
                                <a:lnTo>
                                  <a:pt x="128334"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1" name="Shape 71"/>
                        <wps:cNvSpPr/>
                        <wps:spPr>
                          <a:xfrm>
                            <a:off x="2904757" y="1090636"/>
                            <a:ext cx="169037" cy="486017"/>
                          </a:xfrm>
                          <a:custGeom>
                            <a:avLst/>
                            <a:gdLst/>
                            <a:ahLst/>
                            <a:cxnLst/>
                            <a:rect l="0" t="0" r="0" b="0"/>
                            <a:pathLst>
                              <a:path w="169037" h="486017">
                                <a:moveTo>
                                  <a:pt x="0" y="0"/>
                                </a:moveTo>
                                <a:lnTo>
                                  <a:pt x="70472" y="21260"/>
                                </a:lnTo>
                                <a:cubicBezTo>
                                  <a:pt x="155664" y="46965"/>
                                  <a:pt x="169037" y="108192"/>
                                  <a:pt x="151422" y="166587"/>
                                </a:cubicBezTo>
                                <a:cubicBezTo>
                                  <a:pt x="132728" y="228550"/>
                                  <a:pt x="98552" y="251384"/>
                                  <a:pt x="48654" y="248679"/>
                                </a:cubicBezTo>
                                <a:lnTo>
                                  <a:pt x="48298" y="249873"/>
                                </a:lnTo>
                                <a:cubicBezTo>
                                  <a:pt x="109360" y="278042"/>
                                  <a:pt x="100876" y="319037"/>
                                  <a:pt x="84823" y="376594"/>
                                </a:cubicBezTo>
                                <a:cubicBezTo>
                                  <a:pt x="61264" y="461138"/>
                                  <a:pt x="61722" y="470370"/>
                                  <a:pt x="74231" y="480645"/>
                                </a:cubicBezTo>
                                <a:lnTo>
                                  <a:pt x="72618" y="486017"/>
                                </a:lnTo>
                                <a:lnTo>
                                  <a:pt x="0" y="464106"/>
                                </a:lnTo>
                                <a:lnTo>
                                  <a:pt x="0" y="191323"/>
                                </a:lnTo>
                                <a:lnTo>
                                  <a:pt x="6073" y="191876"/>
                                </a:lnTo>
                                <a:cubicBezTo>
                                  <a:pt x="29112" y="188222"/>
                                  <a:pt x="41716" y="168260"/>
                                  <a:pt x="47384" y="149505"/>
                                </a:cubicBezTo>
                                <a:cubicBezTo>
                                  <a:pt x="57086" y="117323"/>
                                  <a:pt x="51638" y="92279"/>
                                  <a:pt x="11722" y="80239"/>
                                </a:cubicBezTo>
                                <a:lnTo>
                                  <a:pt x="0" y="76701"/>
                                </a:lnTo>
                                <a:lnTo>
                                  <a:pt x="0"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2" name="Shape 72"/>
                        <wps:cNvSpPr/>
                        <wps:spPr>
                          <a:xfrm>
                            <a:off x="3027637" y="1212195"/>
                            <a:ext cx="302704" cy="512470"/>
                          </a:xfrm>
                          <a:custGeom>
                            <a:avLst/>
                            <a:gdLst/>
                            <a:ahLst/>
                            <a:cxnLst/>
                            <a:rect l="0" t="0" r="0" b="0"/>
                            <a:pathLst>
                              <a:path w="302704" h="512470">
                                <a:moveTo>
                                  <a:pt x="210655" y="0"/>
                                </a:moveTo>
                                <a:lnTo>
                                  <a:pt x="302704" y="49568"/>
                                </a:lnTo>
                                <a:lnTo>
                                  <a:pt x="132169" y="366255"/>
                                </a:lnTo>
                                <a:lnTo>
                                  <a:pt x="265303" y="437947"/>
                                </a:lnTo>
                                <a:lnTo>
                                  <a:pt x="225184" y="512470"/>
                                </a:lnTo>
                                <a:lnTo>
                                  <a:pt x="0" y="391198"/>
                                </a:lnTo>
                                <a:lnTo>
                                  <a:pt x="210655"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3" name="Shape 73"/>
                        <wps:cNvSpPr/>
                        <wps:spPr>
                          <a:xfrm>
                            <a:off x="3265301" y="1518474"/>
                            <a:ext cx="290417" cy="437480"/>
                          </a:xfrm>
                          <a:custGeom>
                            <a:avLst/>
                            <a:gdLst/>
                            <a:ahLst/>
                            <a:cxnLst/>
                            <a:rect l="0" t="0" r="0" b="0"/>
                            <a:pathLst>
                              <a:path w="290417" h="437480">
                                <a:moveTo>
                                  <a:pt x="290417" y="0"/>
                                </a:moveTo>
                                <a:lnTo>
                                  <a:pt x="290417" y="107360"/>
                                </a:lnTo>
                                <a:lnTo>
                                  <a:pt x="212560" y="172113"/>
                                </a:lnTo>
                                <a:lnTo>
                                  <a:pt x="270954" y="220653"/>
                                </a:lnTo>
                                <a:lnTo>
                                  <a:pt x="290417" y="185364"/>
                                </a:lnTo>
                                <a:lnTo>
                                  <a:pt x="290417" y="400931"/>
                                </a:lnTo>
                                <a:lnTo>
                                  <a:pt x="272796" y="437480"/>
                                </a:lnTo>
                                <a:lnTo>
                                  <a:pt x="189535" y="368252"/>
                                </a:lnTo>
                                <a:lnTo>
                                  <a:pt x="231191" y="292814"/>
                                </a:lnTo>
                                <a:lnTo>
                                  <a:pt x="149365" y="224780"/>
                                </a:lnTo>
                                <a:lnTo>
                                  <a:pt x="83274" y="279924"/>
                                </a:lnTo>
                                <a:lnTo>
                                  <a:pt x="0" y="210696"/>
                                </a:lnTo>
                                <a:lnTo>
                                  <a:pt x="290417"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4" name="Shape 74"/>
                        <wps:cNvSpPr/>
                        <wps:spPr>
                          <a:xfrm>
                            <a:off x="3555718" y="1459879"/>
                            <a:ext cx="181273" cy="459526"/>
                          </a:xfrm>
                          <a:custGeom>
                            <a:avLst/>
                            <a:gdLst/>
                            <a:ahLst/>
                            <a:cxnLst/>
                            <a:rect l="0" t="0" r="0" b="0"/>
                            <a:pathLst>
                              <a:path w="181273" h="459526">
                                <a:moveTo>
                                  <a:pt x="80766" y="0"/>
                                </a:moveTo>
                                <a:lnTo>
                                  <a:pt x="181273" y="83541"/>
                                </a:lnTo>
                                <a:lnTo>
                                  <a:pt x="0" y="459526"/>
                                </a:lnTo>
                                <a:lnTo>
                                  <a:pt x="0" y="243959"/>
                                </a:lnTo>
                                <a:lnTo>
                                  <a:pt x="77857" y="102794"/>
                                </a:lnTo>
                                <a:lnTo>
                                  <a:pt x="76905" y="101994"/>
                                </a:lnTo>
                                <a:lnTo>
                                  <a:pt x="0" y="165955"/>
                                </a:lnTo>
                                <a:lnTo>
                                  <a:pt x="0" y="58595"/>
                                </a:lnTo>
                                <a:lnTo>
                                  <a:pt x="80766"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5" name="Shape 75"/>
                        <wps:cNvSpPr/>
                        <wps:spPr>
                          <a:xfrm>
                            <a:off x="3556926" y="1745129"/>
                            <a:ext cx="532422" cy="465648"/>
                          </a:xfrm>
                          <a:custGeom>
                            <a:avLst/>
                            <a:gdLst/>
                            <a:ahLst/>
                            <a:cxnLst/>
                            <a:rect l="0" t="0" r="0" b="0"/>
                            <a:pathLst>
                              <a:path w="532422" h="465648">
                                <a:moveTo>
                                  <a:pt x="347897" y="5559"/>
                                </a:moveTo>
                                <a:cubicBezTo>
                                  <a:pt x="381500" y="8894"/>
                                  <a:pt x="414315" y="28989"/>
                                  <a:pt x="448729" y="72570"/>
                                </a:cubicBezTo>
                                <a:cubicBezTo>
                                  <a:pt x="532422" y="178539"/>
                                  <a:pt x="462648" y="240795"/>
                                  <a:pt x="423088" y="272024"/>
                                </a:cubicBezTo>
                                <a:lnTo>
                                  <a:pt x="360616" y="192916"/>
                                </a:lnTo>
                                <a:cubicBezTo>
                                  <a:pt x="383070" y="175174"/>
                                  <a:pt x="416789" y="144580"/>
                                  <a:pt x="392887" y="114303"/>
                                </a:cubicBezTo>
                                <a:cubicBezTo>
                                  <a:pt x="366281" y="80610"/>
                                  <a:pt x="329006" y="103698"/>
                                  <a:pt x="236232" y="176977"/>
                                </a:cubicBezTo>
                                <a:cubicBezTo>
                                  <a:pt x="140995" y="252174"/>
                                  <a:pt x="114084" y="281358"/>
                                  <a:pt x="139928" y="314074"/>
                                </a:cubicBezTo>
                                <a:cubicBezTo>
                                  <a:pt x="161912" y="341899"/>
                                  <a:pt x="195008" y="331612"/>
                                  <a:pt x="242875" y="293830"/>
                                </a:cubicBezTo>
                                <a:lnTo>
                                  <a:pt x="254102" y="284953"/>
                                </a:lnTo>
                                <a:lnTo>
                                  <a:pt x="223634" y="246383"/>
                                </a:lnTo>
                                <a:lnTo>
                                  <a:pt x="278333" y="203190"/>
                                </a:lnTo>
                                <a:lnTo>
                                  <a:pt x="368960" y="317947"/>
                                </a:lnTo>
                                <a:lnTo>
                                  <a:pt x="181914" y="465648"/>
                                </a:lnTo>
                                <a:lnTo>
                                  <a:pt x="137579" y="409489"/>
                                </a:lnTo>
                                <a:lnTo>
                                  <a:pt x="169240" y="381307"/>
                                </a:lnTo>
                                <a:lnTo>
                                  <a:pt x="168465" y="380330"/>
                                </a:lnTo>
                                <a:cubicBezTo>
                                  <a:pt x="127178" y="392318"/>
                                  <a:pt x="94107" y="368493"/>
                                  <a:pt x="69037" y="336756"/>
                                </a:cubicBezTo>
                                <a:cubicBezTo>
                                  <a:pt x="0" y="249342"/>
                                  <a:pt x="53378" y="183404"/>
                                  <a:pt x="162280" y="97399"/>
                                </a:cubicBezTo>
                                <a:cubicBezTo>
                                  <a:pt x="233702" y="40995"/>
                                  <a:pt x="291893" y="0"/>
                                  <a:pt x="347897" y="5559"/>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6" name="Shape 76"/>
                        <wps:cNvSpPr/>
                        <wps:spPr>
                          <a:xfrm>
                            <a:off x="1662861" y="5374809"/>
                            <a:ext cx="202692" cy="503542"/>
                          </a:xfrm>
                          <a:custGeom>
                            <a:avLst/>
                            <a:gdLst/>
                            <a:ahLst/>
                            <a:cxnLst/>
                            <a:rect l="0" t="0" r="0" b="0"/>
                            <a:pathLst>
                              <a:path w="202692" h="503542">
                                <a:moveTo>
                                  <a:pt x="127305" y="0"/>
                                </a:moveTo>
                                <a:lnTo>
                                  <a:pt x="202692" y="0"/>
                                </a:lnTo>
                                <a:lnTo>
                                  <a:pt x="202692" y="503542"/>
                                </a:lnTo>
                                <a:lnTo>
                                  <a:pt x="100279" y="503542"/>
                                </a:lnTo>
                                <a:lnTo>
                                  <a:pt x="100279" y="147930"/>
                                </a:lnTo>
                                <a:lnTo>
                                  <a:pt x="0" y="147930"/>
                                </a:lnTo>
                                <a:lnTo>
                                  <a:pt x="0" y="81076"/>
                                </a:lnTo>
                                <a:lnTo>
                                  <a:pt x="9246" y="81076"/>
                                </a:lnTo>
                                <a:cubicBezTo>
                                  <a:pt x="76098" y="81076"/>
                                  <a:pt x="117348" y="55473"/>
                                  <a:pt x="127305" y="0"/>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7" name="Shape 77"/>
                        <wps:cNvSpPr/>
                        <wps:spPr>
                          <a:xfrm>
                            <a:off x="1943539" y="5374805"/>
                            <a:ext cx="160737" cy="513512"/>
                          </a:xfrm>
                          <a:custGeom>
                            <a:avLst/>
                            <a:gdLst/>
                            <a:ahLst/>
                            <a:cxnLst/>
                            <a:rect l="0" t="0" r="0" b="0"/>
                            <a:pathLst>
                              <a:path w="160737" h="513512">
                                <a:moveTo>
                                  <a:pt x="160731" y="0"/>
                                </a:moveTo>
                                <a:lnTo>
                                  <a:pt x="160737" y="1"/>
                                </a:lnTo>
                                <a:lnTo>
                                  <a:pt x="160737" y="66855"/>
                                </a:lnTo>
                                <a:lnTo>
                                  <a:pt x="160731" y="66853"/>
                                </a:lnTo>
                                <a:cubicBezTo>
                                  <a:pt x="127305" y="66853"/>
                                  <a:pt x="110947" y="90322"/>
                                  <a:pt x="110947" y="135840"/>
                                </a:cubicBezTo>
                                <a:cubicBezTo>
                                  <a:pt x="110947" y="182779"/>
                                  <a:pt x="130861" y="206261"/>
                                  <a:pt x="160731" y="206261"/>
                                </a:cubicBezTo>
                                <a:lnTo>
                                  <a:pt x="160737" y="206260"/>
                                </a:lnTo>
                                <a:lnTo>
                                  <a:pt x="160737" y="273115"/>
                                </a:lnTo>
                                <a:lnTo>
                                  <a:pt x="160731" y="273114"/>
                                </a:lnTo>
                                <a:cubicBezTo>
                                  <a:pt x="114503" y="273114"/>
                                  <a:pt x="102413" y="311519"/>
                                  <a:pt x="102413" y="359880"/>
                                </a:cubicBezTo>
                                <a:cubicBezTo>
                                  <a:pt x="102413" y="407543"/>
                                  <a:pt x="114503" y="446646"/>
                                  <a:pt x="160731" y="446646"/>
                                </a:cubicBezTo>
                                <a:lnTo>
                                  <a:pt x="160737" y="446645"/>
                                </a:lnTo>
                                <a:lnTo>
                                  <a:pt x="160737" y="513511"/>
                                </a:lnTo>
                                <a:lnTo>
                                  <a:pt x="160731" y="513512"/>
                                </a:lnTo>
                                <a:cubicBezTo>
                                  <a:pt x="20625" y="513512"/>
                                  <a:pt x="0" y="418910"/>
                                  <a:pt x="0" y="361303"/>
                                </a:cubicBezTo>
                                <a:cubicBezTo>
                                  <a:pt x="0" y="298006"/>
                                  <a:pt x="28448" y="248222"/>
                                  <a:pt x="85344" y="236830"/>
                                </a:cubicBezTo>
                                <a:lnTo>
                                  <a:pt x="85344" y="235407"/>
                                </a:lnTo>
                                <a:cubicBezTo>
                                  <a:pt x="31293" y="221197"/>
                                  <a:pt x="12802" y="174955"/>
                                  <a:pt x="12802" y="138685"/>
                                </a:cubicBezTo>
                                <a:cubicBezTo>
                                  <a:pt x="12802" y="39828"/>
                                  <a:pt x="68986" y="0"/>
                                  <a:pt x="160731" y="0"/>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8" name="Shape 78"/>
                        <wps:cNvSpPr/>
                        <wps:spPr>
                          <a:xfrm>
                            <a:off x="2104277" y="5374806"/>
                            <a:ext cx="160738" cy="513511"/>
                          </a:xfrm>
                          <a:custGeom>
                            <a:avLst/>
                            <a:gdLst/>
                            <a:ahLst/>
                            <a:cxnLst/>
                            <a:rect l="0" t="0" r="0" b="0"/>
                            <a:pathLst>
                              <a:path w="160738" h="513511">
                                <a:moveTo>
                                  <a:pt x="0" y="0"/>
                                </a:moveTo>
                                <a:lnTo>
                                  <a:pt x="61814" y="7767"/>
                                </a:lnTo>
                                <a:cubicBezTo>
                                  <a:pt x="116325" y="23602"/>
                                  <a:pt x="147936" y="64541"/>
                                  <a:pt x="147936" y="138684"/>
                                </a:cubicBezTo>
                                <a:cubicBezTo>
                                  <a:pt x="147936" y="174954"/>
                                  <a:pt x="129445" y="221196"/>
                                  <a:pt x="75381" y="235407"/>
                                </a:cubicBezTo>
                                <a:lnTo>
                                  <a:pt x="75381" y="236829"/>
                                </a:lnTo>
                                <a:cubicBezTo>
                                  <a:pt x="132290" y="248221"/>
                                  <a:pt x="160738" y="298005"/>
                                  <a:pt x="160738" y="361302"/>
                                </a:cubicBezTo>
                                <a:cubicBezTo>
                                  <a:pt x="160738" y="411708"/>
                                  <a:pt x="144947" y="490439"/>
                                  <a:pt x="47130" y="509334"/>
                                </a:cubicBezTo>
                                <a:lnTo>
                                  <a:pt x="0" y="513511"/>
                                </a:lnTo>
                                <a:lnTo>
                                  <a:pt x="0" y="446644"/>
                                </a:lnTo>
                                <a:lnTo>
                                  <a:pt x="28611" y="439791"/>
                                </a:lnTo>
                                <a:cubicBezTo>
                                  <a:pt x="51517" y="426559"/>
                                  <a:pt x="58325" y="395627"/>
                                  <a:pt x="58325" y="359880"/>
                                </a:cubicBezTo>
                                <a:cubicBezTo>
                                  <a:pt x="58325" y="323608"/>
                                  <a:pt x="51517" y="292938"/>
                                  <a:pt x="28611" y="279869"/>
                                </a:cubicBezTo>
                                <a:lnTo>
                                  <a:pt x="0" y="273114"/>
                                </a:lnTo>
                                <a:lnTo>
                                  <a:pt x="0" y="206259"/>
                                </a:lnTo>
                                <a:lnTo>
                                  <a:pt x="20376" y="201857"/>
                                </a:lnTo>
                                <a:cubicBezTo>
                                  <a:pt x="38582" y="193053"/>
                                  <a:pt x="49790" y="171043"/>
                                  <a:pt x="49790" y="135839"/>
                                </a:cubicBezTo>
                                <a:cubicBezTo>
                                  <a:pt x="49790" y="101701"/>
                                  <a:pt x="40582" y="79965"/>
                                  <a:pt x="21876" y="71231"/>
                                </a:cubicBezTo>
                                <a:lnTo>
                                  <a:pt x="0" y="66854"/>
                                </a:lnTo>
                                <a:lnTo>
                                  <a:pt x="0"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79" name="Shape 79"/>
                        <wps:cNvSpPr/>
                        <wps:spPr>
                          <a:xfrm>
                            <a:off x="2320486" y="5375478"/>
                            <a:ext cx="163214" cy="512840"/>
                          </a:xfrm>
                          <a:custGeom>
                            <a:avLst/>
                            <a:gdLst/>
                            <a:ahLst/>
                            <a:cxnLst/>
                            <a:rect l="0" t="0" r="0" b="0"/>
                            <a:pathLst>
                              <a:path w="163214" h="512840">
                                <a:moveTo>
                                  <a:pt x="163214" y="0"/>
                                </a:moveTo>
                                <a:lnTo>
                                  <a:pt x="163214" y="66421"/>
                                </a:lnTo>
                                <a:lnTo>
                                  <a:pt x="146778" y="68648"/>
                                </a:lnTo>
                                <a:cubicBezTo>
                                  <a:pt x="108934" y="80004"/>
                                  <a:pt x="102400" y="129480"/>
                                  <a:pt x="102400" y="194210"/>
                                </a:cubicBezTo>
                                <a:lnTo>
                                  <a:pt x="102400" y="219089"/>
                                </a:lnTo>
                                <a:lnTo>
                                  <a:pt x="103822" y="219089"/>
                                </a:lnTo>
                                <a:cubicBezTo>
                                  <a:pt x="112357" y="205938"/>
                                  <a:pt x="124981" y="195095"/>
                                  <a:pt x="140984" y="187540"/>
                                </a:cubicBezTo>
                                <a:lnTo>
                                  <a:pt x="163214" y="180191"/>
                                </a:lnTo>
                                <a:lnTo>
                                  <a:pt x="163214" y="251177"/>
                                </a:lnTo>
                                <a:lnTo>
                                  <a:pt x="137684" y="256395"/>
                                </a:lnTo>
                                <a:cubicBezTo>
                                  <a:pt x="116185" y="267196"/>
                                  <a:pt x="107391" y="295200"/>
                                  <a:pt x="107391" y="346406"/>
                                </a:cubicBezTo>
                                <a:cubicBezTo>
                                  <a:pt x="107924" y="389612"/>
                                  <a:pt x="112458" y="424016"/>
                                  <a:pt x="134789" y="438517"/>
                                </a:cubicBezTo>
                                <a:lnTo>
                                  <a:pt x="163214" y="445884"/>
                                </a:lnTo>
                                <a:lnTo>
                                  <a:pt x="163214" y="512486"/>
                                </a:lnTo>
                                <a:lnTo>
                                  <a:pt x="158585" y="512840"/>
                                </a:lnTo>
                                <a:cubicBezTo>
                                  <a:pt x="17780" y="512840"/>
                                  <a:pt x="0" y="400458"/>
                                  <a:pt x="0" y="277420"/>
                                </a:cubicBezTo>
                                <a:cubicBezTo>
                                  <a:pt x="0" y="152949"/>
                                  <a:pt x="2168" y="33388"/>
                                  <a:pt x="114208" y="5442"/>
                                </a:cubicBezTo>
                                <a:lnTo>
                                  <a:pt x="163214"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80" name="Shape 80"/>
                        <wps:cNvSpPr/>
                        <wps:spPr>
                          <a:xfrm>
                            <a:off x="2483700" y="5551196"/>
                            <a:ext cx="158248" cy="336768"/>
                          </a:xfrm>
                          <a:custGeom>
                            <a:avLst/>
                            <a:gdLst/>
                            <a:ahLst/>
                            <a:cxnLst/>
                            <a:rect l="0" t="0" r="0" b="0"/>
                            <a:pathLst>
                              <a:path w="158248" h="336768">
                                <a:moveTo>
                                  <a:pt x="35211" y="0"/>
                                </a:moveTo>
                                <a:cubicBezTo>
                                  <a:pt x="124822" y="0"/>
                                  <a:pt x="158248" y="66853"/>
                                  <a:pt x="158248" y="157176"/>
                                </a:cubicBezTo>
                                <a:cubicBezTo>
                                  <a:pt x="158248" y="257989"/>
                                  <a:pt x="119588" y="320150"/>
                                  <a:pt x="34635" y="334115"/>
                                </a:cubicBezTo>
                                <a:lnTo>
                                  <a:pt x="0" y="336768"/>
                                </a:lnTo>
                                <a:lnTo>
                                  <a:pt x="0" y="270166"/>
                                </a:lnTo>
                                <a:lnTo>
                                  <a:pt x="349" y="270256"/>
                                </a:lnTo>
                                <a:cubicBezTo>
                                  <a:pt x="50146" y="270256"/>
                                  <a:pt x="55823" y="227585"/>
                                  <a:pt x="55823" y="170688"/>
                                </a:cubicBezTo>
                                <a:cubicBezTo>
                                  <a:pt x="55823" y="102413"/>
                                  <a:pt x="40176" y="75388"/>
                                  <a:pt x="349" y="75388"/>
                                </a:cubicBezTo>
                                <a:lnTo>
                                  <a:pt x="0" y="75459"/>
                                </a:lnTo>
                                <a:lnTo>
                                  <a:pt x="0" y="4473"/>
                                </a:lnTo>
                                <a:lnTo>
                                  <a:pt x="4222" y="3078"/>
                                </a:lnTo>
                                <a:cubicBezTo>
                                  <a:pt x="13825" y="1067"/>
                                  <a:pt x="24184" y="0"/>
                                  <a:pt x="35211" y="0"/>
                                </a:cubicBez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81" name="Shape 81"/>
                        <wps:cNvSpPr/>
                        <wps:spPr>
                          <a:xfrm>
                            <a:off x="2483700" y="5374806"/>
                            <a:ext cx="146145" cy="128016"/>
                          </a:xfrm>
                          <a:custGeom>
                            <a:avLst/>
                            <a:gdLst/>
                            <a:ahLst/>
                            <a:cxnLst/>
                            <a:rect l="0" t="0" r="0" b="0"/>
                            <a:pathLst>
                              <a:path w="146145" h="128016">
                                <a:moveTo>
                                  <a:pt x="6052" y="0"/>
                                </a:moveTo>
                                <a:cubicBezTo>
                                  <a:pt x="78594" y="0"/>
                                  <a:pt x="144735" y="30582"/>
                                  <a:pt x="146145" y="128016"/>
                                </a:cubicBezTo>
                                <a:lnTo>
                                  <a:pt x="48000" y="128016"/>
                                </a:lnTo>
                                <a:cubicBezTo>
                                  <a:pt x="48000" y="89612"/>
                                  <a:pt x="35922" y="66853"/>
                                  <a:pt x="1772" y="66853"/>
                                </a:cubicBezTo>
                                <a:lnTo>
                                  <a:pt x="0" y="67093"/>
                                </a:lnTo>
                                <a:lnTo>
                                  <a:pt x="0" y="672"/>
                                </a:lnTo>
                                <a:lnTo>
                                  <a:pt x="6052"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s:wsp>
                        <wps:cNvPr id="82" name="Shape 82"/>
                        <wps:cNvSpPr/>
                        <wps:spPr>
                          <a:xfrm>
                            <a:off x="2703090" y="5384766"/>
                            <a:ext cx="310096" cy="493585"/>
                          </a:xfrm>
                          <a:custGeom>
                            <a:avLst/>
                            <a:gdLst/>
                            <a:ahLst/>
                            <a:cxnLst/>
                            <a:rect l="0" t="0" r="0" b="0"/>
                            <a:pathLst>
                              <a:path w="310096" h="493585">
                                <a:moveTo>
                                  <a:pt x="0" y="0"/>
                                </a:moveTo>
                                <a:lnTo>
                                  <a:pt x="310096" y="0"/>
                                </a:lnTo>
                                <a:lnTo>
                                  <a:pt x="310096" y="78245"/>
                                </a:lnTo>
                                <a:cubicBezTo>
                                  <a:pt x="226885" y="195593"/>
                                  <a:pt x="178524" y="351345"/>
                                  <a:pt x="162154" y="493585"/>
                                </a:cubicBezTo>
                                <a:lnTo>
                                  <a:pt x="54762" y="493585"/>
                                </a:lnTo>
                                <a:cubicBezTo>
                                  <a:pt x="70421" y="371970"/>
                                  <a:pt x="113093" y="221907"/>
                                  <a:pt x="211950" y="88202"/>
                                </a:cubicBezTo>
                                <a:lnTo>
                                  <a:pt x="0" y="88202"/>
                                </a:lnTo>
                                <a:lnTo>
                                  <a:pt x="0" y="0"/>
                                </a:lnTo>
                                <a:close/>
                              </a:path>
                            </a:pathLst>
                          </a:custGeom>
                          <a:ln w="0" cap="sq">
                            <a:miter lim="100000"/>
                          </a:ln>
                        </wps:spPr>
                        <wps:style>
                          <a:lnRef idx="0">
                            <a:srgbClr val="000000">
                              <a:alpha val="0"/>
                            </a:srgbClr>
                          </a:lnRef>
                          <a:fillRef idx="1">
                            <a:srgbClr val="FABA2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D1037F" id="Group 622" o:spid="_x0000_s1026" style="position:absolute;margin-left:158.65pt;margin-top:6.1pt;width:135.75pt;height:187.5pt;z-index:-251654656;mso-width-relative:margin;mso-height-relative:margin" coordsize="46616,66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 o:spid="_x0000_s1027" type="#_x0000_t75" style="position:absolute;left:23272;top:-52;width:23348;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">
                  <v:imagedata r:id="rId11" o:title=""/>
                </v:shape>
                <v:shape id="Picture 647" o:spid="_x0000_s1028" type="#_x0000_t75" style="position:absolute;left:-54;top:-52;width:23377;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">
                  <v:imagedata r:id="rId12" o:title=""/>
                </v:shape>
                <v:shape id="Picture 648" o:spid="_x0000_s1029" type="#_x0000_t75" style="position:absolute;left:23272;top:12169;width:23348;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">
                  <v:imagedata r:id="rId13" o:title=""/>
                </v:shape>
                <v:shape id="Picture 649" o:spid="_x0000_s1030" type="#_x0000_t75" style="position:absolute;left:-54;top:12169;width:23377;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">
                  <v:imagedata r:id="rId14" o:title=""/>
                </v:shape>
                <v:shape id="Shape 10" o:spid="_x0000_s1031" style="position:absolute;left:1876;top:1600;width:42861;height:62861;visibility:visible;mso-wrap-style:square;v-text-anchor:top" coordsize="4286123,628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" path="m2143062,v717131,,1592630,267233,2143061,1068959c3887267,1786903,3779571,2680347,3867315,3541890v71806,829666,27356,1890598,-850151,2313394l2143062,6286093,1268946,5855284c391452,5432488,347002,4371556,418795,3541890,506539,2680347,398856,1786903,,1068959,550431,267233,1425931,,2143062,xe" fillcolor="#1676a9" stroked="f" strokeweight="0">
                  <v:stroke miterlimit="83231f" joinstyle="miter"/>
                  <v:path arrowok="t" textboxrect="0,0,4286123,6286093"/>
                </v:shape>
                <v:shape id="Shape 11" o:spid="_x0000_s1032" style="position:absolute;left:16316;top:16538;width:15513;height:35175;visibility:visible;mso-wrap-style:square;v-text-anchor:top" coordsize="1551330,351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" path="m586321,r12966,8217c574040,91897,538581,174625,504317,254597,438747,407594,371056,565505,371056,740804v,8699,165,17437,521,26250l340830,824090v-24333,41758,-49187,84481,-49187,129274c291643,971156,296824,989381,306286,1007885v15786,-21616,34455,-40691,53238,-58636c396545,913879,429971,881964,429971,833183v,-19024,-5105,-40652,-17081,-66014l412305,763346r4941,-32868c419278,705790,421551,677786,440665,666140v11683,-7061,27520,-6070,47650,1867c500609,666051,513893,668972,524256,676148v10465,7226,17310,18034,18999,28969c546913,714883,548386,724167,548386,733107v,19749,-7214,37529,-13830,53810c528764,801192,523545,813955,523545,826364v,10769,4712,21348,15443,32346c564185,857593,585368,844600,607466,830110v,,10922,-6782,19266,-11963c606260,798398,602399,772033,599643,745998v-2908,-27686,-5651,-53810,-28829,-71641l566979,670801,589559,564667c608343,460883,627799,353593,724611,297548l864133,248285r3429,2438c952640,312432,960018,413461,967156,511137v6781,92938,13157,180733,80772,238887c1084263,784923,1126503,808736,1167346,831786v71349,40208,138684,78182,169786,168885c1337132,1000671,1452689,1363230,1452283,1362392v64783,125210,19749,230340,-23851,332016c1389900,1784312,1350061,1877289,1384884,1985492v153962,411951,166446,994715,-155435,1370013c1150036,3395193,1096429,3305289,1064399,3251568v,,-8902,-14643,-9448,-15773c1054951,3235795,1002538,3118624,993038,3097352v-25882,30239,-37732,62434,-37732,96609c955306,3239312,971905,3287496,989051,3337230v16599,48145,33667,97764,33667,144348c1022718,3485210,1022629,3488842,1022388,3492424r-267,4559l1018121,3499015v-16970,8865,-32772,13389,-47671,14676c925754,3517551,889178,3492271,853516,3467621v-19774,-13678,-40246,-27801,-63970,-37694c758990,3400768,749338,3368663,749338,3335477v,-29032,7379,-58826,14681,-88176c771118,3218573,777939,3191053,777939,3164853v,-8942,-763,-17793,-2680,-26455c769557,3107093,767372,3074785,767372,3041878v,-59359,7214,-120421,14351,-180174c789026,2800642,796366,2738704,796366,2677566v,-76987,-12497,-152577,-50813,-223609c724205,2478760,706387,2506561,688238,2536444v-26454,43510,-54292,88138,-96532,124841c591947,2668905,592112,2676398,592112,2683904v,93497,-17005,181127,-33477,266077c542290,3034334,526567,3115348,526567,3199905v,34975,2680,70561,9093,107213l536181,3309950r-1397,2515c504952,3364598,446125,3381591,389242,3397987v-38329,11048,-77978,22491,-112039,46063l247536,3447834v-48552,6985,-108979,15722,-142278,-29705c103695,3411944,102984,3406000,102984,3400374v,-32829,23889,-56514,45352,-77863c148336,3322511,160541,3309759,164287,3305874,79489,2910294,67170,2487180,67170,2069223v,-84162,521,-168008,991,-251447l69164,1565846r2667,-2387c99555,1539011,113068,1519136,113068,1502829v,-432,,-876,-25,-1321c112154,1482242,91732,1467294,68085,1449984,37452,1427569,,1400162,,1354214v,-4941,432,-10084,1346,-15482c559,1328445,165,1318285,165,1308265v,-95568,35179,-177292,69228,-256540c102629,974496,136919,894651,136919,803668r127,-2717l187896,730123c227343,673912,264642,620839,316979,569417l369900,413423c417398,263169,466547,107810,586321,xe" fillcolor="#483832" stroked="f" strokeweight="0">
                  <v:stroke miterlimit="83231f" joinstyle="miter"/>
                  <v:path arrowok="t" textboxrect="0,0,1551330,3517551"/>
                </v:shape>
                <v:shape id="Shape 12" o:spid="_x0000_s1033" style="position:absolute;left:27736;top:40848;width:2274;height:3231;visibility:visible;mso-wrap-style:square;v-text-anchor:top" coordsize="227356,32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" path="m71793,v67805,35890,127635,91732,155563,151562c167526,203416,119659,315100,43879,323075,,251282,7988,131623,35903,55829l71793,xe" fillcolor="#483832" stroked="f" strokeweight="0">
                  <v:stroke miterlimit="83231f" joinstyle="miter"/>
                  <v:path arrowok="t" textboxrect="0,0,227356,323075"/>
                </v:shape>
                <v:shape id="Shape 13" o:spid="_x0000_s1034" style="position:absolute;left:27736;top:40848;width:2274;height:3231;visibility:visible;mso-wrap-style:square;v-text-anchor:top" coordsize="227356,32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" path="m227356,151562c167526,203416,119659,315100,43879,323075,,251282,7988,131623,35903,55829l71793,v67805,35890,127635,91732,155563,151562xe" filled="f" strokecolor="#473630" strokeweight=".44344mm">
                  <v:stroke miterlimit="1" joinstyle="miter" endcap="square"/>
                  <v:path arrowok="t" textboxrect="0,0,227356,323075"/>
                </v:shape>
                <v:shape id="Shape 14" o:spid="_x0000_s1035" style="position:absolute;left:21873;top:34407;width:2355;height:4178;visibility:visible;mso-wrap-style:square;v-text-anchor:top" coordsize="235522,4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" path="m15710,v9779,38976,28804,76073,47231,111963c80010,145237,96762,179730,107493,216230v32944,-22924,45555,-60388,57798,-100546c174777,84493,184633,52260,205016,25057r14237,3391c235522,120624,211836,206261,188938,289027l159461,413982r-14084,3873c58674,312242,4306,156845,,2172l15710,xe" fillcolor="#8f362b" stroked="f" strokeweight="0">
                  <v:stroke miterlimit="1" joinstyle="miter" endcap="square"/>
                  <v:path arrowok="t" textboxrect="0,0,235522,417855"/>
                </v:shape>
                <v:shape id="Shape 15" o:spid="_x0000_s1036" style="position:absolute;left:25200;top:35592;width:5633;height:13835;visibility:visible;mso-wrap-style:square;v-text-anchor:top" coordsize="563347,138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" path="m293802,r11569,8648c305371,8648,304698,11849,303733,16472v-203,876,-368,1714,-483,2108c307606,18313,312115,17983,312115,17983r-7709,13043c302209,34734,300419,38925,298272,42672v-1194,5791,-2438,11620,-3632,17437c292125,72072,290207,81280,288455,89751v24689,-9335,47587,6502,67971,23837c372415,127190,388887,141236,405879,142672r4229,-2147l419557,173583v521,9373,1041,14529,2362,16955l431406,188938v2794,-2515,2794,-9767,2756,-16142c434124,163652,434086,153327,442265,148056v8534,-5461,20535,-1117,30150,3315l475119,152641r1195,2756c483387,171475,489915,188061,496062,204978v2032,5575,3797,11493,5791,17107c505790,233616,509702,245186,513296,257073v2108,7049,3950,14313,5905,21450c522237,289458,525272,300304,527977,311505v1879,7862,3505,15913,5258,23902c535635,346253,537985,357098,540105,368109v1588,8408,2947,16993,4344,25527c546278,404609,548106,415607,549669,426745v1194,8852,2273,17780,3352,26721c554329,464629,555650,475793,556692,487210v838,9131,1587,18428,2273,27635c559841,526262,560553,537667,561162,549199v470,9486,877,18986,1194,28587c562673,589318,562915,600964,563029,612699v51,5130,318,10198,318,15430c563347,630809,563080,633590,563080,636257v-165,33630,-1372,67691,-3632,102121c559079,744004,558648,749617,558216,755167v-2642,34976,-6223,70193,-11024,105702c546519,865772,545770,870636,545046,875500v-5258,36538,-11405,73266,-18911,110083c525501,988822,524662,992009,524027,995273v-8064,38659,-17233,77382,-27838,116041l469176,1174572v-35420,87541,-76022,185026,-172745,204737c295313,1379703,294919,1381696,293802,1381937v-2477,559,-4903,-279,-7341,-558c283591,1381772,281229,1382814,278333,1383093r-4483,394l271513,1380300r-27495,-27445c244018,1352855,246812,1351267,249885,1349502,,980033,94094,472656,193053,158394r-6020,-4000l207175,114757v2870,-8547,5690,-17031,8534,-25210l223888,80099c239636,48501,258902,18580,293802,xe" fillcolor="#8f362b" stroked="f" strokeweight="0">
                  <v:stroke miterlimit="1" joinstyle="miter" endcap="square"/>
                  <v:path arrowok="t" textboxrect="0,0,563347,1383487"/>
                </v:shape>
                <v:shape id="Shape 16" o:spid="_x0000_s1037" style="position:absolute;left:18288;top:43022;width:2808;height:7498;visibility:visible;mso-wrap-style:square;v-text-anchor:top" coordsize="280799,74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" path="m253422,4926r27377,9174l280799,180344r-3152,-8967c277241,174006,276441,176686,277013,179150r3786,6106l280799,655533r-21552,15667c250689,675643,241697,678634,232931,679720v-41885,-10439,-68796,7061,-97359,25616c101905,727231,67120,749812,8649,727307l,723967r4585,-8065c24930,680317,59309,656708,92570,633899v47435,-32627,92215,-63373,94450,-125083c187020,508816,184201,441443,181839,384890v-1994,-2477,-5144,-3633,-6617,-6630c172148,371885,170599,364658,170599,356251v,-10973,2870,-24015,8179,-39332c178892,313973,178778,311459,179045,308308r-2439,-7505l218732,304448v2946,711,5982,1384,9017,2070c222161,301692,214033,298453,203378,295113v-13285,-4204,-27000,-8471,-31712,-20955c168046,264595,170752,252823,180162,237113r3505,-5792l189979,233836v8014,3188,12484,76,21743,-7214c211722,226622,220447,221073,226314,217363v-152,-989,-203,-1713,-279,-2590c224790,214252,223634,213935,222441,213579v-3392,1080,-8141,2630,-8141,2630c205930,219878,196405,224019,188227,219320v-5233,-2998,-8217,-8611,-9144,-17108l178410,196345r5461,-2349c184353,193793,184874,193793,185382,193640r-2388,-12205l167043,181435r,-55854l172263,125581,167196,99152,163856,84344r7137,2997c165494,76369,166332,63249,167119,51794r38,-20663l167081,25797r3226,-2362c196558,4156,225657,,253422,4926xe" fillcolor="#8f362b" stroked="f" strokeweight="0">
                  <v:stroke miterlimit="1" joinstyle="miter" endcap="square"/>
                  <v:path arrowok="t" textboxrect="0,0,280799,749812"/>
                </v:shape>
                <v:shape id="Shape 17" o:spid="_x0000_s1038" style="position:absolute;left:21096;top:43163;width:264;height:6415;visibility:visible;mso-wrap-style:square;v-text-anchor:top" coordsize="26420,6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" path="m,l12748,4272r13672,8807l26420,297380r-489,1261c19340,313437,13358,327241,10882,340043v4432,-3595,7912,-7303,11849,-10896l26420,311841r,76661l14441,439975v-3985,21004,-6709,42454,-6709,64000c7732,532803,12647,561811,25881,590119v,18167,-9672,35957,-23726,49747l,641433,,171156r3986,6429l,166244,,xe" fillcolor="#8f362b" stroked="f" strokeweight="0">
                  <v:stroke miterlimit="1" joinstyle="miter" endcap="square"/>
                  <v:path arrowok="t" textboxrect="0,0,26420,641433"/>
                </v:shape>
                <v:shape id="Shape 18" o:spid="_x0000_s1039" style="position:absolute;left:21360;top:43294;width:511;height:3754;visibility:visible;mso-wrap-style:square;v-text-anchor:top" coordsize="51035,37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" path="m,l21317,13731v2286,-2044,4864,-4381,4864,-4381c26181,9350,32607,23701,33319,25378v4127,4038,8775,7975,12179,12128l46056,38179r394,800c49676,45443,51035,51311,51035,56645v,1841,-1473,2959,-1714,4623c49638,62042,50197,63312,50197,63312v,,-1232,394,-1905,597c44774,76914,35084,87201,25826,94935v,,-9335,9335,-12954,12967c29737,135182,41624,169726,41624,204993v,17146,-3911,34011,-9931,50369c32849,261419,35516,267452,35516,273472v,17463,-9284,34100,-24524,49898c6648,344465,2292,365573,2292,365573l,375423,,298762r1787,-8385c3315,283302,4413,278374,4693,277574v5016,-7810,7734,-16193,10846,-24447c15183,251577,14383,249901,13938,248351l,284302,,xe" fillcolor="#8f362b" stroked="f" strokeweight="0">
                  <v:stroke miterlimit="1" joinstyle="miter" endcap="square"/>
                  <v:path arrowok="t" textboxrect="0,0,51035,375423"/>
                </v:shape>
                <v:shape id="Shape 19" o:spid="_x0000_s1040" style="position:absolute;left:24249;top:47284;width:415;height:2985;visibility:visible;mso-wrap-style:square;v-text-anchor:top" coordsize="41434,2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" path="m41434,r,298525l25870,287689,,268550r2261,-5664c15151,229867,15151,184667,15151,140915v,-40900,243,-82350,11776,-114465l41434,xe" fillcolor="#8f362b" stroked="f" strokeweight="0">
                  <v:stroke miterlimit="1" joinstyle="miter" endcap="square"/>
                  <v:path arrowok="t" textboxrect="0,0,41434,298525"/>
                </v:shape>
                <v:shape id="Shape 20" o:spid="_x0000_s1041" style="position:absolute;left:24329;top:43875;width:335;height:3384;visibility:visible;mso-wrap-style:square;v-text-anchor:top" coordsize="33432,3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" path="m33432,r,56838l32791,58298r641,-694l33432,338389,17399,334218r-6592,-4102l7467,331907,5753,320705v-559,-3556,-800,-6947,-800,-10134c4953,291191,14008,277703,21539,266540v5474,-8268,9462,-14644,9741,-21705c27686,235348,22428,225811,15316,216680l27165,206266v-800,-1715,-1549,-3378,-2349,-5144c12852,175557,,148189,,121150,,111740,2197,102405,6109,93235,7467,81590,10223,70782,14250,60762l33432,xe" fillcolor="#8f362b" stroked="f" strokeweight="0">
                  <v:stroke miterlimit="1" joinstyle="miter" endcap="square"/>
                  <v:path arrowok="t" textboxrect="0,0,33432,338389"/>
                </v:shape>
                <v:shape id="Shape 21" o:spid="_x0000_s1042" style="position:absolute;left:24664;top:43241;width:955;height:7385;visibility:visible;mso-wrap-style:square;v-text-anchor:top" coordsize="95549,7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" path="m22575,r5511,c40748,,54407,3372,67194,9252l95549,29591r,39929l92018,65697v-914,-482,-2070,-559,-3111,-838l95549,70345r,99219l92818,167615r2731,2998l95549,409236r-1271,1175c83130,425571,79458,447545,79458,472262v,25642,3975,54280,7734,81356c87192,553618,91180,584061,91180,586727v,203,-38,242,-127,l95549,603766r,131367l74439,738512c58440,737265,42850,730877,27804,722178l,702821,,404295r1200,-2188l,401795,,121010r438,-474c438,120345,553,119380,641,118783l,120244,,63406,7131,40818v,,965,-2528,1156,-2997c8262,37579,8262,37376,8262,37097v,,266,-38,317,-76c10890,30950,22575,,22575,xe" fillcolor="#8f362b" stroked="f" strokeweight="0">
                  <v:stroke miterlimit="1" joinstyle="miter" endcap="square"/>
                  <v:path arrowok="t" textboxrect="0,0,95549,738512"/>
                </v:shape>
                <v:shape id="Shape 22" o:spid="_x0000_s1043" style="position:absolute;left:25619;top:49279;width:199;height:1313;visibility:visible;mso-wrap-style:square;v-text-anchor:top" coordsize="19888,13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" path="m,l4278,16215v1113,11580,865,23483,611,35187c4369,75976,3886,99230,15176,118051r4712,7912l11392,129544,,131367,,xe" fillcolor="#8f362b" stroked="f" strokeweight="0">
                  <v:stroke miterlimit="1" joinstyle="miter" endcap="square"/>
                  <v:path arrowok="t" textboxrect="0,0,19888,131367"/>
                </v:shape>
                <v:shape id="Shape 23" o:spid="_x0000_s1044" style="position:absolute;left:25619;top:43537;width:488;height:3796;visibility:visible;mso-wrap-style:square;v-text-anchor:top" coordsize="48844,37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" path="m,l5524,3963c18009,17640,24511,33236,24511,49390v,877,-114,1791,-165,2706c35001,64707,39662,77305,39662,89281v,8255,-2464,15989,-5220,23571c34646,115646,35674,118199,35674,120942v,12598,-2870,24689,-10122,34862l25743,158115r-1118,-800c21475,161391,17691,165227,12700,168529v,,-2311,877,-4229,1677c8153,171805,7150,173635,7150,175108v,2006,292,3912,927,5626c10985,188671,21361,195847,38989,202235r3581,1270l43815,207213v3543,10605,5029,20549,5029,29960c48844,259943,40310,279527,31890,298679v-8103,18542,-15837,36220,-15837,56401c16053,356908,16129,358826,16243,360706r368,4813l12509,368084,,379645,,141022r2057,2260c2286,142799,2489,142405,2730,141923l,139973,,40754r3213,2655l,39929,,xe" fillcolor="#8f362b" stroked="f" strokeweight="0">
                  <v:stroke miterlimit="1" joinstyle="miter" endcap="square"/>
                  <v:path arrowok="t" textboxrect="0,0,48844,379645"/>
                </v:shape>
                <v:shape id="Shape 24" o:spid="_x0000_s1045" style="position:absolute;left:24156;top:24484;width:2677;height:1511;visibility:visible;mso-wrap-style:square;v-text-anchor:top" coordsize="267716,15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" path="m228247,72c242948,,257817,3469,265684,21834r2032,4787l264173,30444c210795,87327,131636,112740,55080,137302l12726,151069r-1601,-9056c,77764,56960,58536,107214,41544,136525,31650,166840,21402,184836,3368r3746,-2147l213868,904c218466,514,223347,96,228247,72xe" fillcolor="#7a883d" stroked="f" strokeweight="0">
                  <v:stroke miterlimit="1" joinstyle="miter" endcap="square"/>
                  <v:path arrowok="t" textboxrect="0,0,267716,151069"/>
                </v:shape>
                <v:shape id="Shape 25" o:spid="_x0000_s1046" style="position:absolute;left:23030;top:25132;width:557;height:735;visibility:visible;mso-wrap-style:square;v-text-anchor:top" coordsize="55728,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" path="m,l35903,r5270,l43243,4877c55728,33985,35382,52972,20549,66853r-6896,6629l,67818,,xe" fillcolor="#7a883d" stroked="f" strokeweight="0">
                  <v:stroke miterlimit="1" joinstyle="miter" endcap="square"/>
                  <v:path arrowok="t" textboxrect="0,0,55728,73482"/>
                </v:shape>
                <v:shape id="Shape 26" o:spid="_x0000_s1047" style="position:absolute;left:18984;top:25329;width:10715;height:5836;visibility:visible;mso-wrap-style:square;v-text-anchor:top" coordsize="1071486,58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" path="m832701,r3378,317c980186,12649,1029817,151689,1069746,263411r1740,4991l1069581,271628v-23368,38925,-66814,52095,-112839,66014c928700,346101,899706,354876,875525,369989r-2870,1842l869353,370980v-15723,-3950,-24333,-19101,-32677,-33732c823874,314668,815391,303657,794245,313512v-6464,20015,-8979,45072,-11328,71908c778967,431368,774459,483426,744385,521233v-46025,33465,-112077,33465,-160299,33465l580453,554698r-2349,-2705c552412,522631,493662,532092,466306,540182v-40488,43396,-93371,32347,-140005,22606c303288,557975,281508,553428,261519,554698r-4179,241l254749,551675c235357,526974,232651,491287,230022,456781v-3873,-50330,-9093,-81242,-43878,-84353c182829,380670,173698,403174,173698,403174v-12408,33376,-23127,62179,-63691,90310l102895,499618,92685,478917c87541,467195,79807,449478,68313,445059r-15469,1232l36411,448488,49530,420370v6261,-12446,12687,-25336,12687,-40449c62217,378803,62014,377609,61976,376453,54635,373063,,347535,,347535r2146,-6705c64401,148463,160617,50102,295872,40246v27673,-3708,51485,24930,74498,52617c389763,116192,409778,140322,427088,138201v11214,-1384,22695,-14071,34151,-37693l475564,100431r8890,22746c489839,139167,495376,152730,509854,162420v9500,-4102,112725,-48933,112725,-48933c694576,85077,768998,55766,830148,2274l832701,xe" fillcolor="#7a883d" stroked="f" strokeweight="0">
                  <v:stroke miterlimit="1" joinstyle="miter" endcap="square"/>
                  <v:path arrowok="t" textboxrect="0,0,1071486,583578"/>
                </v:shape>
                <v:shape id="Shape 27" o:spid="_x0000_s1048" style="position:absolute;left:16855;top:26456;width:1268;height:3889;visibility:visible;mso-wrap-style:square;v-text-anchor:top" coordsize="126797,3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" path="m111633,r15164,4508l66205,380200r-4623,1549c40196,388848,20853,375450,3264,338506,,231699,41313,146660,81242,64414l111633,xe" fillcolor="#7a883d" stroked="f" strokeweight="0">
                  <v:stroke miterlimit="1" joinstyle="miter" endcap="square"/>
                  <v:path arrowok="t" textboxrect="0,0,126797,388848"/>
                </v:shape>
                <v:shape id="Shape 28" o:spid="_x0000_s1049" style="position:absolute;left:28681;top:30545;width:1969;height:2724;visibility:visible;mso-wrap-style:square;v-text-anchor:top" coordsize="196876,2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" path="m150863,r7570,7569c181801,30937,196876,70828,196876,109918v,25121,-6579,49747,-20739,69597c167526,213068,146507,246215,118110,270586r-2235,1905l112878,272491v-78258,,-85827,-63296,-92532,-119100c17069,125756,13602,97193,2274,76975l,73025,2274,69075c20231,37719,51651,37160,79413,36690v28092,-520,52337,-927,66332,-27241l150863,xe" fillcolor="#7a883d" stroked="f" strokeweight="0">
                  <v:stroke miterlimit="1" joinstyle="miter" endcap="square"/>
                  <v:path arrowok="t" textboxrect="0,0,196876,272491"/>
                </v:shape>
                <v:shape id="Shape 29" o:spid="_x0000_s1050" style="position:absolute;left:25801;top:33601;width:1506;height:2877;visibility:visible;mso-wrap-style:square;v-text-anchor:top" coordsize="150647,28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" path="m108501,3133v9514,1045,18124,3961,25154,9514c144945,21588,150647,36104,150647,55928v,4535,-406,9487,-1003,14644c149644,70648,150127,101356,150127,101356v279,10694,520,21502,520,32233c150647,187704,144259,240802,99073,279969r-8903,7734l,29881,16789,23620c43288,13714,79959,,108501,3133xe" fillcolor="#7a883d" stroked="f" strokeweight="0">
                  <v:stroke miterlimit="1" joinstyle="miter" endcap="square"/>
                  <v:path arrowok="t" textboxrect="0,0,150647,287703"/>
                </v:shape>
                <v:shape id="Shape 30" o:spid="_x0000_s1051" style="position:absolute;left:19599;top:34227;width:2745;height:4326;visibility:visible;mso-wrap-style:square;v-text-anchor:top" coordsize="274498,43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" path="m133502,r26086,l166522,r966,6909c184557,130073,210198,273939,270510,407556r3988,8776l265125,418567c206731,432651,161061,412547,116916,393078,83274,378282,48501,362966,7976,362966r-7976,l,354990c,287934,33706,221844,69405,151930,93688,104267,118821,55004,131902,5905l133502,xe" fillcolor="#7a883d" stroked="f" strokeweight="0">
                  <v:stroke miterlimit="1" joinstyle="miter" endcap="square"/>
                  <v:path arrowok="t" textboxrect="0,0,274498,432651"/>
                </v:shape>
                <v:shape id="Shape 31" o:spid="_x0000_s1052" style="position:absolute;left:22611;top:34297;width:712;height:926;visibility:visible;mso-wrap-style:square;v-text-anchor:top" coordsize="71158,9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" path="m59347,5055r4991,965l65532,10960v5626,22454,-1003,37897,-7379,52857l49746,89814,34900,92621,,31458,4318,27165c10808,20701,33947,,59347,5055xe" fillcolor="#7a883d" stroked="f" strokeweight="0">
                  <v:stroke miterlimit="1" joinstyle="miter" endcap="square"/>
                  <v:path arrowok="t" textboxrect="0,0,71158,92621"/>
                </v:shape>
                <v:shape id="Shape 32" o:spid="_x0000_s1053" style="position:absolute;left:24062;top:36315;width:1351;height:2507;visibility:visible;mso-wrap-style:square;v-text-anchor:top" coordsize="135013,25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" path="m63830,l87275,59995v22377,53403,47738,113944,44754,182232l131509,250647,,236995r445,-7569c3200,183439,16764,129946,29921,78131l48425,914,63830,xe" fillcolor="#7a883d" stroked="f" strokeweight="0">
                  <v:stroke miterlimit="1" joinstyle="miter" endcap="square"/>
                  <v:path arrowok="t" textboxrect="0,0,135013,250647"/>
                </v:shape>
                <v:shape id="Shape 33" o:spid="_x0000_s1054" style="position:absolute;left:20078;top:40169;width:2831;height:2496;visibility:visible;mso-wrap-style:square;v-text-anchor:top" coordsize="283083,24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" path="m55842,v81686,,146748,36461,211633,77064l272110,79896r-520,2756l283083,85242v-51,242,-165,597,-165,597c282842,86195,282677,86474,282600,86792v-6578,33782,-21259,65570,-41922,93853c222250,207454,199555,229070,172707,245389v-317,203,-990,749,-1067,826l169088,242074v-1677,1270,-3277,2668,-4991,3823l161506,247345r-40843,-89c83248,248412,40805,249618,17310,226835,5829,215671,,199746,965,175742v9817,-18186,8014,-45351,6299,-71678c4432,60630,1207,11366,55842,xe" fillcolor="#7a883d" stroked="f" strokeweight="0">
                  <v:stroke miterlimit="1" joinstyle="miter" endcap="square"/>
                  <v:path arrowok="t" textboxrect="0,0,283083,249618"/>
                </v:shape>
                <v:shape id="Shape 34" o:spid="_x0000_s1055" style="position:absolute;left:24244;top:40437;width:1813;height:2381;visibility:visible;mso-wrap-style:square;v-text-anchor:top" coordsize="181242,2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" path="m152692,r1549,12484c155677,13081,157353,13271,158674,13995v12928,6858,20904,18631,22568,37580c163144,105892,161734,179362,161734,200622r,2121l160668,204610v-19546,33502,-45111,25336,-65659,18783c91872,222402,88836,221450,85763,220561v-10414,2921,-19787,1956,-28397,-1588c55918,219291,54496,219367,53010,219964r-7011,2794l42850,215900v-1715,-3582,-2756,-7417,-4318,-11087c26454,189090,18466,163487,14808,127914,1320,96088,,71145,10845,51727v801,-1473,2007,-2591,2922,-3950c14046,45186,13894,42545,14249,39967r559,-4153l18555,33934c25412,30505,36944,25692,50470,21018v9283,-3632,19253,-6464,29629,-8699c81813,11874,83489,11519,85204,11201,96457,8890,107975,7099,119151,5385l144348,1308,152692,xe" fillcolor="#7a883d" stroked="f" strokeweight="0">
                  <v:stroke miterlimit="1" joinstyle="miter" endcap="square"/>
                  <v:path arrowok="t" textboxrect="0,0,181242,238112"/>
                </v:shape>
                <v:shape id="Shape 35" o:spid="_x0000_s1056" style="position:absolute;left:19421;top:26116;width:477;height:506;visibility:visible;mso-wrap-style:square;v-text-anchor:top" coordsize="47752,5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" path="m35890,l47752,10681,11849,50571,,39891,35890,xe" fillcolor="#7a883d" stroked="f" strokeweight="0">
                  <v:stroke miterlimit="1" joinstyle="miter" endcap="square"/>
                  <v:path arrowok="t" textboxrect="0,0,47752,50571"/>
                </v:shape>
                <v:shape id="Shape 36" o:spid="_x0000_s1057" style="position:absolute;left:23021;top:20189;width:2787;height:1756;visibility:visible;mso-wrap-style:square;v-text-anchor:top" coordsize="278727,1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" path="m25172,r9537,10363c37262,13119,39865,14593,42444,16586v2400,-279,4635,-1028,7137,-787l60160,16866r-3112,7734c68606,28435,80582,28194,92990,27318v24206,-1677,50736,-1880,63258,41199c164542,60223,185153,39650,185153,39650r3036,14313c188913,57277,190830,60020,192583,62890v5461,-2260,9207,-3860,9207,-3860l200355,72149v9729,8776,23292,15748,36297,21971c256870,103810,275946,112954,277495,129667v1232,13246,-8814,26835,-32550,44107l242037,175692r-50178,-8293c123813,156947,53492,146177,2921,88862l,85560,8471,56833v115,-1232,115,-2553,305,-3747c9894,46711,11887,41123,14529,36170l21196,13526,25172,xe" fillcolor="#faba27" stroked="f" strokeweight="0">
                  <v:stroke miterlimit="1" joinstyle="miter" endcap="square"/>
                  <v:path arrowok="t" textboxrect="0,0,278727,175692"/>
                </v:shape>
                <v:shape id="Shape 37" o:spid="_x0000_s1058" style="position:absolute;left:23666;top:22081;width:2418;height:2452;visibility:visible;mso-wrap-style:square;v-text-anchor:top" coordsize="241833,24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" path="m48369,341c51630,,55029,272,58547,1400v21018,-89,42913,9207,64427,18338c145783,29403,169316,39360,191097,37887r5740,-356c196837,37531,205651,58626,209995,69116v19227,18745,31838,43040,31838,75755c241833,153000,241033,161699,239395,170907r-432,2476l237198,175174v-3150,3111,-7061,4876,-10414,7670c199275,226787,131102,232819,80848,236159v-5740,800,-59271,9017,-59271,9017l18466,236527,,239080,4712,226545v10007,-26721,8889,-60020,7848,-92214c11404,98644,10452,62017,23647,31473l14478,20259v432,-406,914,-432,1308,-876l15710,19256r7544,-5817c30045,7905,38586,1364,48369,341xe" fillcolor="#faba27" stroked="f" strokeweight="0">
                  <v:stroke miterlimit="1" joinstyle="miter" endcap="square"/>
                  <v:path arrowok="t" textboxrect="0,0,241833,245176"/>
                </v:shape>
                <v:shape id="Shape 38" o:spid="_x0000_s1059" style="position:absolute;left:29851;top:28766;width:554;height:754;visibility:visible;mso-wrap-style:square;v-text-anchor:top" coordsize="55359,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" path="m10811,643c13977,,17494,121,20981,2095v4356,2477,6578,6655,7785,11773c35103,21996,39688,32372,42685,42304r7975,21018l55359,75400r-11557,c15672,75400,14846,47727,14364,31178v,,-648,-5588,-1156,-10210c11087,20015,9017,18453,6109,19291l,4610c330,4457,1397,4292,1804,4089v,-38,-89,-165,-89,-165c2070,3810,2362,3848,2756,3772,4832,2692,7646,1286,10811,643xe" fillcolor="#faba27" stroked="f" strokeweight="0">
                  <v:stroke miterlimit="1" joinstyle="miter" endcap="square"/>
                  <v:path arrowok="t" textboxrect="0,0,55359,75400"/>
                </v:shape>
                <v:shape id="Shape 39" o:spid="_x0000_s1060" style="position:absolute;left:27817;top:29179;width:943;height:1390;visibility:visible;mso-wrap-style:square;v-text-anchor:top" coordsize="94355,13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" path="m94355,r,116690l92583,117110r38,38l94355,118254r,20757l93202,138085v-1225,-983,-2461,-1970,-2499,-1989c86436,133543,82601,130305,79337,127320r-8623,-7213l80137,107216r559,394c80696,107610,81559,108296,82715,109210,78575,103660,73787,98123,68326,93259r-8128,7772c53848,97882,50533,100282,40843,111445r-7340,8065l22454,128120,17945,115839v-1638,-4394,559,-11214,4191,-18034l7975,94973c6541,84318,7455,75707,9766,68329l,64862c203,63706,1118,63096,1321,61992r-280,-128c1194,61585,1473,61547,1638,61318,8306,30772,38062,15956,73290,5474l94355,xe" fillcolor="#faba27" stroked="f" strokeweight="0">
                  <v:stroke miterlimit="1" joinstyle="miter" endcap="square"/>
                  <v:path arrowok="t" textboxrect="0,0,94355,139011"/>
                </v:shape>
                <v:shape id="Shape 40" o:spid="_x0000_s1061" style="position:absolute;left:28760;top:28940;width:1049;height:1643;visibility:visible;mso-wrap-style:square;v-text-anchor:top" coordsize="104883,16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" path="m83306,r21577,116383l93466,124955r-1867,-914l87573,125400c73247,130188,63354,117856,56775,109690r-5258,-6147l60725,90780r7823,3911l40341,49974,38271,64694v-3759,5067,-12052,7099,-19951,9410c18840,76340,18891,78245,19399,80531v3036,12319,6223,25451,6223,38049c25622,123050,24149,127267,23158,131585v801,8128,2540,26835,2540,26835l20834,160858v-6820,3429,-12243,2756,-17386,1359c2406,163055,1289,163970,1289,163970l,162935,,142178r336,214c933,141719,1175,140919,1772,140195l,140614,,23924,15335,19939,73971,2832,83306,xe" fillcolor="#faba27" stroked="f" strokeweight="0">
                  <v:stroke miterlimit="1" joinstyle="miter" endcap="square"/>
                  <v:path arrowok="t" textboxrect="0,0,104883,164287"/>
                </v:shape>
                <v:shape id="Shape 41" o:spid="_x0000_s1062" style="position:absolute;left:18064;top:29197;width:538;height:1958;visibility:visible;mso-wrap-style:square;v-text-anchor:top" coordsize="53848,1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" path="m27280,l41516,2032v12332,39408,5779,75984,-520,111328c36728,137287,32296,162052,33896,187389r521,8496l17945,195885r-7696,-1283l8420,123647c4267,82957,,40881,27280,xe" fillcolor="#faba27" stroked="f" strokeweight="0">
                  <v:stroke miterlimit="1" joinstyle="miter" endcap="square"/>
                  <v:path arrowok="t" textboxrect="0,0,53848,195885"/>
                </v:shape>
                <v:shape id="Shape 42" o:spid="_x0000_s1063" style="position:absolute;left:24906;top:31194;width:1650;height:816;visibility:visible;mso-wrap-style:square;v-text-anchor:top" coordsize="165011,8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" path="m140919,v,,1994,5219,2108,5499c143180,5550,149136,6540,149136,6540v4699,407,11202,915,14402,6617c164643,15037,165011,16992,165011,18834v,3899,-1714,7379,-2476,8801l162141,28435r-521,724c118580,81686,37693,74346,11087,71907l,70917,4547,60744c25845,12878,109639,2311,134810,190l140919,xe" fillcolor="#faba27" stroked="f" strokeweight="0">
                  <v:stroke miterlimit="1" joinstyle="miter" endcap="square"/>
                  <v:path arrowok="t" textboxrect="0,0,165011,81686"/>
                </v:shape>
                <v:shape id="Shape 43" o:spid="_x0000_s1064" style="position:absolute;left:23988;top:31244;width:1563;height:2493;visibility:visible;mso-wrap-style:square;v-text-anchor:top" coordsize="156362,2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" path="m19672,203c25730,,31636,5143,37427,12090v3340,-241,7810,-597,7810,-597l54458,10490r1231,7226c64148,68771,84277,109487,110376,146622v1511,876,2946,1955,4457,2832c132943,159703,153086,171158,153086,197638v,787,-318,1803,-356,2590c154559,201866,156362,203543,156362,203543v,,-2235,1435,-4343,2870c151727,208407,151778,210160,151257,212268r-686,3111l147904,217145v-32220,21539,-60147,32105,-84315,32016c49301,249288,35789,245339,23419,237084r4343,-6579l30048,211556,19825,210477r292,-17869l38583,118745c37859,89472,31115,60833,9817,36220r1321,-2882l,29718c1321,21780,4877,635,19672,203xe" fillcolor="#faba27" stroked="f" strokeweight="0">
                  <v:stroke miterlimit="1" joinstyle="miter" endcap="square"/>
                  <v:path arrowok="t" textboxrect="0,0,156362,249288"/>
                </v:shape>
                <v:shape id="Shape 44" o:spid="_x0000_s1065" style="position:absolute;left:26815;top:32563;width:4;height:21;visibility:visible;mso-wrap-style:square;v-text-anchor:top" coordsize="317,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" path="m38,l317,2044c279,1638,38,1600,,1244l,521,38,xe" fillcolor="#f29232" stroked="f" strokeweight="0">
                  <v:stroke miterlimit="1" joinstyle="miter" endcap="square"/>
                  <v:path arrowok="t" textboxrect="0,0,317,2044"/>
                </v:shape>
                <v:shape id="Shape 45" o:spid="_x0000_s1066" style="position:absolute;left:25604;top:32115;width:1211;height:988;visibility:visible;mso-wrap-style:square;v-text-anchor:top" coordsize="121095,9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" path="m59059,1088c68344,,77635,110,86030,2146v14288,3467,31712,14160,35065,43916c121057,47408,120218,71869,120218,71869v-5715,9093,-16395,10807,-26771,12433c91783,84594,91008,85585,89383,85864v-4115,1880,-7582,3239,-14961,5665c73787,92087,72352,91846,71870,92481r-2388,3035l65608,95516v-3035,,-6819,-241,-10287,-318c41758,97599,28118,98831,17425,92240,10325,87820,1791,78561,1791,59588r8737,l3150,52044,114,52362,7646,31381,,23609c3401,18398,31204,4352,59059,1088xe" fillcolor="#faba27" stroked="f" strokeweight="0">
                  <v:stroke miterlimit="1" joinstyle="miter" endcap="square"/>
                  <v:path arrowok="t" textboxrect="0,0,121095,98831"/>
                </v:shape>
                <v:shape id="Shape 46" o:spid="_x0000_s1067" style="position:absolute;left:21287;top:32490;width:2780;height:1138;visibility:visible;mso-wrap-style:square;v-text-anchor:top" coordsize="277965,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" path="m80496,533v21926,534,46625,5490,72031,10595c194691,19624,238252,28362,266560,14875l277965,9452r,12649c277965,58753,277965,104422,229832,113833l3277,105578,2756,98441c,58918,7302,32109,25095,16475,39414,3889,58569,,80496,533xe" fillcolor="#faba27" stroked="f" strokeweight="0">
                  <v:stroke miterlimit="1" joinstyle="miter" endcap="square"/>
                  <v:path arrowok="t" textboxrect="0,0,277965,113833"/>
                </v:shape>
                <v:shape id="Shape 47" o:spid="_x0000_s1068" style="position:absolute;left:24687;top:34034;width:1944;height:4811;visibility:visible;mso-wrap-style:square;v-text-anchor:top" coordsize="194323,48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" path="m57074,v,,762,1638,1473,3149c59271,3277,59982,3200,60668,3391v27241,7264,37452,47942,48336,91059c112484,108293,116027,122301,120104,134569v432,965,749,1956,1181,2921c125323,149136,129794,159385,135293,165443r1829,1994l137363,170154v318,4357,2032,8891,2756,13323c153797,218783,165290,254432,172389,290373v11520,31597,21934,63500,21934,95846c194323,415582,186156,445173,163690,474802r-4788,6299l152565,476352v-6388,-4776,-10414,-12116,-15481,-18339l131457,458013r-2425,-8090c122885,444170,117424,437629,113347,429336v-393,-711,-952,-1194,-1308,-1917c102387,406883,97358,382232,93650,363804r114,c93764,363525,93573,363283,93523,362966r8941,-1283l6020,41326,,33629c20345,12446,37770,2197,52972,2400,55004,1244,57074,,57074,xe" fillcolor="#faba27" stroked="f" strokeweight="0">
                  <v:stroke miterlimit="1" joinstyle="miter" endcap="square"/>
                  <v:path arrowok="t" textboxrect="0,0,194323,481101"/>
                </v:shape>
                <v:shape id="Shape 48" o:spid="_x0000_s1069" style="position:absolute;left:19266;top:38389;width:6665;height:2069;visibility:visible;mso-wrap-style:square;v-text-anchor:top" coordsize="666496,2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" path="m51855,2845c95462,,132962,22925,169520,45327v,,50774,27648,53123,28918c377088,62790,503733,90044,651624,122188r11963,l666496,137580v-59817,23457,-129146,35306,-196151,46825l352234,206909r-2794,-5067c345376,194387,340792,188113,336131,182094v-28525,-6617,-55969,-21857,-81699,-50166c228359,126213,200635,125109,173190,124334,101714,122378,27851,120283,1753,24588l,18124,6020,15253c22104,7605,37319,3793,51855,2845xe" fillcolor="#faba27" stroked="f" strokeweight="0">
                  <v:stroke miterlimit="1" joinstyle="miter" endcap="square"/>
                  <v:path arrowok="t" textboxrect="0,0,666496,206909"/>
                </v:shape>
                <v:shape id="Shape 49" o:spid="_x0000_s1070" style="position:absolute;left:27995;top:41447;width:1630;height:2036;visibility:visible;mso-wrap-style:square;v-text-anchor:top" coordsize="162979,2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" path="m54275,1151c61220,,68250,349,75311,2222v39014,10211,68885,63983,84912,92812l162979,100101r-2832,4102c127445,150914,87388,199225,38608,203289r-4064,368l31877,200546c,162852,10414,118529,20422,75654l29959,15862r711,-4864l33744,9080c40468,4953,47330,2302,54275,1151xe" fillcolor="#faba27" stroked="f" strokeweight="0">
                  <v:stroke miterlimit="1" joinstyle="miter" endcap="square"/>
                  <v:path arrowok="t" textboxrect="0,0,162979,203657"/>
                </v:shape>
                <v:shape id="Shape 50" o:spid="_x0000_s1071" style="position:absolute;left:19644;top:30597;width:1158;height:4388;visibility:visible;mso-wrap-style:square;v-text-anchor:top" coordsize="115748,4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" path="m107251,r8497,559l105016,155677v-3149,92341,-6388,187782,-46317,278320l56604,438747r-22187,l32220,434238c,367551,11163,306603,22936,242024,33452,184595,44310,125209,23800,58153r-191,-6058l51803,29908c66878,15875,84036,,107251,xe" fillcolor="#faba27" stroked="f" strokeweight="0">
                  <v:stroke miterlimit="1" joinstyle="miter" endcap="square"/>
                  <v:path arrowok="t" textboxrect="0,0,115748,438747"/>
                </v:shape>
                <v:shape id="Shape 51" o:spid="_x0000_s1072" style="position:absolute;left:17366;top:31820;width:1254;height:3910;visibility:visible;mso-wrap-style:square;v-text-anchor:top" coordsize="125362,39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" path="m43231,r59474,14834l103581,19939v21781,126365,800,257696,-19977,357975l82601,382702r-4712,1321c52007,391046,34900,383616,25083,376123,9131,363919,,342214,,316484,,209804,,99428,40513,6172l43231,xe" fillcolor="#faba27" stroked="f" strokeweight="0">
                  <v:stroke miterlimit="1" joinstyle="miter" endcap="square"/>
                  <v:path arrowok="t" textboxrect="0,0,125362,391046"/>
                </v:shape>
                <v:shape id="Shape 52" o:spid="_x0000_s1073" style="position:absolute;left:21538;top:31448;width:2109;height:748;visibility:visible;mso-wrap-style:square;v-text-anchor:top" coordsize="210884,7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" path="m62919,338v16208,338,32014,3806,47571,8352c119824,10456,129274,10722,138493,12716r66523,11087l205016,31030v2909,203,5868,355,5868,355c210884,31385,206654,38129,205016,40808r,34011c205016,74819,170040,73232,154877,72546v-12116,1359,-24372,444,-36932,-1715c70079,68685,21146,66450,21146,66450l18390,51172v838,-356,1714,-356,2514,-712l14402,42955v,,114,-356,241,-394c14516,42434,,28388,,28388l9970,23447v1511,-749,3035,-1193,4546,-1879l9970,11446v241,-76,444,-38,685,-127l10566,11205v800,-318,1601,-153,2363,-445c30099,2791,46711,,62919,338xe" fillcolor="#faba27" stroked="f" strokeweight="0">
                  <v:stroke miterlimit="1" joinstyle="miter" endcap="square"/>
                  <v:path arrowok="t" textboxrect="0,0,210884,74819"/>
                </v:shape>
                <v:shape id="Shape 53" o:spid="_x0000_s1074" style="position:absolute;left:22484;top:21695;width:1170;height:2642;visibility:visible;mso-wrap-style:square;v-text-anchor:top" coordsize="116992,2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" path="m32639,l43167,724v26645,1753,44831,9499,55563,23609c116992,48311,109410,85052,101397,123927v-7341,35661,-14948,72517,-3467,101155l99530,230035,89509,240957v-8534,9817,-20294,23254,-38481,14199l48273,253683,35357,221691c17996,179654,,136182,6833,95136l8509,85077r9334,4026c29007,93853,31712,90868,38621,75908v,,4622,-7620,7582,-12484c45123,58407,34823,10376,34823,10376l32639,xe" fillcolor="#fffefd" stroked="f" strokeweight="0">
                  <v:stroke miterlimit="1" joinstyle="miter" endcap="square"/>
                  <v:path arrowok="t" textboxrect="0,0,116992,264211"/>
                </v:shape>
                <v:shape id="Shape 54" o:spid="_x0000_s1075" style="position:absolute;left:18115;top:23518;width:1445;height:1430;visibility:visible;mso-wrap-style:square;v-text-anchor:top" coordsize="144514,14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" path="m144514,r,9855c144514,52527,144514,105702,113246,128003,92304,142951,66218,141960,43206,140995r-36742,559l5068,135217c,112395,3797,90944,16282,71475,40411,33858,93383,10922,134862,2070l144514,xe" fillcolor="#fffefd" stroked="f" strokeweight="0">
                  <v:stroke miterlimit="1" joinstyle="miter" endcap="square"/>
                  <v:path arrowok="t" textboxrect="0,0,144514,142951"/>
                </v:shape>
                <v:shape id="Shape 55" o:spid="_x0000_s1076" style="position:absolute;left:27690;top:33551;width:2280;height:2085;visibility:visible;mso-wrap-style:square;v-text-anchor:top" coordsize="228067,2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" path="m143663,889v38049,711,67767,20384,83642,55397l228067,57848r,138278l223634,198323v-20421,10211,-31470,-3708,-39522,-13843c184112,184480,177724,178498,173381,174549v-4699,5905,-10897,13678,-10897,13678l157506,193459r-3391,318c146977,194412,142392,188316,137084,181204v-3670,-4941,-9855,-13196,-13767,-13119c122568,168135,119659,168732,115075,175666r-13526,-317l93764,148108c91808,134417,88189,125768,79210,119545v-2311,4623,-4623,9449,-4623,9449c69075,142723,62256,159753,39446,163221,23203,160871,12802,155372,7696,146469,,133071,6604,116840,13069,101041v,,7543,-25527,8420,-29083c41834,31229,95479,,143663,889xe" fillcolor="#fffefd" stroked="f" strokeweight="0">
                  <v:stroke miterlimit="1" joinstyle="miter" endcap="square"/>
                  <v:path arrowok="t" textboxrect="0,0,228067,208534"/>
                </v:shape>
                <v:shape id="Shape 56" o:spid="_x0000_s1077" style="position:absolute;left:11046;top:6138;width:4846;height:5254;visibility:visible;mso-wrap-style:square;v-text-anchor:top" coordsize="484670,52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" path="m111963,l282562,385204,444513,313487r40157,90627l210757,525437,,49593,111963,xe" fillcolor="#faba27" stroked="f" strokeweight="0">
                  <v:stroke miterlimit="1" joinstyle="miter" endcap="square"/>
                  <v:path arrowok="t" textboxrect="0,0,484670,525437"/>
                </v:shape>
                <v:shape id="Shape 57" o:spid="_x0000_s1078" style="position:absolute;left:15241;top:4400;width:1817;height:5836;visibility:visible;mso-wrap-style:square;v-text-anchor:top" coordsize="181680,58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" path="m181680,r,83783l175171,83702v-46749,11418,-42939,57760,-9068,196571c171806,303641,176644,323466,180988,338172r692,-168l181680,583633r-41637,-7349l150089,519058c94755,486038,67234,410207,42875,310346,3645,149577,,42402,156515,4200l181680,xe" fillcolor="#faba27" stroked="f" strokeweight="0">
                  <v:stroke miterlimit="1" joinstyle="miter" endcap="square"/>
                  <v:path arrowok="t" textboxrect="0,0,181680,583633"/>
                </v:shape>
                <v:shape id="Shape 58" o:spid="_x0000_s1079" style="position:absolute;left:17058;top:3885;width:779;height:6369;visibility:visible;mso-wrap-style:square;v-text-anchor:top" coordsize="7792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" path="m67799,l77925,1786r,246376l77362,248298,36786,484823v6229,8610,13005,14084,20613,16822l77925,501975r,83467l57123,588947v-13997,1070,-26681,600,-38079,-1496l10103,636905,,635122,,389493r718,-174l41307,152794c34639,143917,27642,138306,19833,135520l,135273,,51489,19995,48152v13908,-1048,26766,-622,38863,1302l67799,xe" fillcolor="#faba27" stroked="f" strokeweight="0">
                  <v:stroke miterlimit="1" joinstyle="miter" endcap="square"/>
                  <v:path arrowok="t" textboxrect="0,0,77925,636905"/>
                </v:shape>
                <v:shape id="Shape 59" o:spid="_x0000_s1080" style="position:absolute;left:17837;top:3903;width:1937;height:5836;visibility:visible;mso-wrap-style:square;v-text-anchor:top" coordsize="193709,58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" path="m,l41639,7345,31593,64571v60986,34646,84913,117349,107214,208712c173021,413517,193709,538294,25155,579417l,583655,,500189r5089,81c53247,488523,49437,442168,15566,303357,10042,280687,4860,259453,860,246169l,246376,,xe" fillcolor="#faba27" stroked="f" strokeweight="0">
                  <v:stroke miterlimit="1" joinstyle="miter" endcap="square"/>
                  <v:path arrowok="t" textboxrect="0,0,193709,583655"/>
                </v:shape>
                <v:shape id="Shape 60" o:spid="_x0000_s1081" style="position:absolute;left:20223;top:3817;width:1695;height:5296;visibility:visible;mso-wrap-style:square;v-text-anchor:top" coordsize="169431,5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" path="m121971,r47460,518363l47460,529527,,11163,121971,xe" fillcolor="#faba27" stroked="f" strokeweight="0">
                  <v:stroke miterlimit="1" joinstyle="miter" endcap="square"/>
                  <v:path arrowok="t" textboxrect="0,0,169431,529527"/>
                </v:shape>
                <v:shape id="Shape 61" o:spid="_x0000_s1082" style="position:absolute;left:22737;top:3712;width:3448;height:5294;visibility:visible;mso-wrap-style:square;v-text-anchor:top" coordsize="344881,52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" path="m3963,l344881,13640r-3962,99073l231648,108344,214795,529374,92418,524485,109271,103442,,99073,3963,xe" fillcolor="#faba27" stroked="f" strokeweight="0">
                  <v:stroke miterlimit="1" joinstyle="miter" endcap="square"/>
                  <v:path arrowok="t" textboxrect="0,0,344881,529374"/>
                </v:shape>
                <v:shape id="Shape 62" o:spid="_x0000_s1083" style="position:absolute;left:26560;top:4049;width:4016;height:5729;visibility:visible;mso-wrap-style:square;v-text-anchor:top" coordsize="401650,57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" path="m107023,l401650,61913r-20383,97015l206489,122199,185039,224218r164084,34481l328740,355714,164655,321234,140233,437528r182626,38366l302463,572910,,509359,107023,xe" fillcolor="#faba27" stroked="f" strokeweight="0">
                  <v:stroke miterlimit="1" joinstyle="miter" endcap="square"/>
                  <v:path arrowok="t" textboxrect="0,0,401650,572910"/>
                </v:shape>
                <v:shape id="Shape 63" o:spid="_x0000_s1084" style="position:absolute;left:30260;top:5167;width:5288;height:6174;visibility:visible;mso-wrap-style:square;v-text-anchor:top" coordsize="528828,61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" path="m199618,l329552,53962,292735,404927r1346,559l423811,93091r105017,43625l329222,617398,201295,564287,239890,191948r-1346,-559l100978,522631,,480695,199618,xe" fillcolor="#faba27" stroked="f" strokeweight="0">
                  <v:stroke miterlimit="1" joinstyle="miter" endcap="square"/>
                  <v:path arrowok="t" textboxrect="0,0,528828,617398"/>
                </v:shape>
                <v:shape id="Shape 64" o:spid="_x0000_s1085" style="position:absolute;left:5954;top:17559;width:4907;height:4559;visibility:visible;mso-wrap-style:square;v-text-anchor:top" coordsize="490728,45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" path="m184246,3872v22668,2323,44430,12587,64699,28342l257302,38703r-61874,79591c178727,105315,164910,97733,153238,96539v-12166,-1575,-22212,3226,-31750,15507c105448,132683,108178,154515,133731,174365,206934,231261,287312,51797,411137,148025v79591,61849,77153,130886,18352,206566c382905,414522,321577,455911,248361,399015l225768,381451r61862,-79591l299910,311411v26518,20625,52401,28905,74562,406c396989,282823,381864,257677,361721,242018,286055,183217,211074,366897,79896,264929,23876,221406,,154782,66078,69781,106170,18187,146466,,184246,3872xe" fillcolor="#faba27" stroked="f" strokeweight="0">
                  <v:stroke miterlimit="1" joinstyle="miter" endcap="square"/>
                  <v:path arrowok="t" textboxrect="0,0,490728,455911"/>
                </v:shape>
                <v:shape id="Shape 65" o:spid="_x0000_s1086" style="position:absolute;left:8678;top:13980;width:5388;height:5436;visibility:visible;mso-wrap-style:square;v-text-anchor:top" coordsize="538836,54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" path="m242151,r34112,221640l538836,331139r-90081,75642l279603,330174r6172,50902l365798,476402r-80073,67234l,203289,80086,136068,192926,270484r965,-800l155880,72441,242151,xe" fillcolor="#faba27" stroked="f" strokeweight="0">
                  <v:stroke miterlimit="1" joinstyle="miter" endcap="square"/>
                  <v:path arrowok="t" textboxrect="0,0,538836,543636"/>
                </v:shape>
                <v:shape id="Shape 66" o:spid="_x0000_s1087" style="position:absolute;left:12057;top:11802;width:3995;height:4943;visibility:visible;mso-wrap-style:square;v-text-anchor:top" coordsize="399580,4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" path="m291605,r26289,290843l399580,445452r-92430,48845l225463,339687,,154076,102337,100000,223393,222542r1105,-572l192583,52324,291605,xe" fillcolor="#faba27" stroked="f" strokeweight="0">
                  <v:stroke miterlimit="1" joinstyle="miter" endcap="square"/>
                  <v:path arrowok="t" textboxrect="0,0,399580,494297"/>
                </v:shape>
                <v:shape id="Shape 67" o:spid="_x0000_s1088" style="position:absolute;left:15951;top:10593;width:3162;height:4824;visibility:visible;mso-wrap-style:square;v-text-anchor:top" coordsize="316205,48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" path="m279210,r24091,81140l213805,107709,316205,452552,215976,482308,113576,137477,24092,164046,,82918,279210,xe" fillcolor="#faba27" stroked="f" strokeweight="0">
                  <v:stroke miterlimit="1" joinstyle="miter" endcap="square"/>
                  <v:path arrowok="t" textboxrect="0,0,316205,482308"/>
                </v:shape>
                <v:shape id="Shape 68" o:spid="_x0000_s1089" style="position:absolute;left:19756;top:10098;width:2984;height:4621;visibility:visible;mso-wrap-style:square;v-text-anchor:top" coordsize="298323,46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" path="m289751,r8572,84214l205461,93675r36461,357848l137909,462102,101448,104267,8585,113729,,29528,289751,xe" fillcolor="#faba27" stroked="f" strokeweight="0">
                  <v:stroke miterlimit="1" joinstyle="miter" endcap="square"/>
                  <v:path arrowok="t" textboxrect="0,0,298323,462102"/>
                </v:shape>
                <v:shape id="Shape 69" o:spid="_x0000_s1090" style="position:absolute;left:23590;top:10109;width:2942;height:4654;visibility:visible;mso-wrap-style:square;v-text-anchor:top" coordsize="294246,46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" path="m38164,l294246,22073r-7277,84328l135052,93307r-7633,88671l270027,194272r-7264,84328l120155,266306r-8725,101067l270180,381051r-7277,84328l,442722,38164,xe" fillcolor="#faba27" stroked="f" strokeweight="0">
                  <v:stroke miterlimit="1" joinstyle="miter" endcap="square"/>
                  <v:path arrowok="t" textboxrect="0,0,294246,465379"/>
                </v:shape>
                <v:shape id="Shape 70" o:spid="_x0000_s1091" style="position:absolute;left:26788;top:10612;width:2283;height:4935;visibility:visible;mso-wrap-style:square;v-text-anchor:top" coordsize="228270,49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" path="m128334,r97536,29425l225870,106126r-18657,-5631l174320,209525r30976,9347l225870,220748r,272783l190653,482905v-3442,-16637,774,-41364,15329,-89624c228270,319405,222809,300850,191237,291325l153111,279832,100076,455587,,425387,128334,xe" fillcolor="#faba27" stroked="f" strokeweight="0">
                  <v:stroke miterlimit="1" joinstyle="miter" endcap="square"/>
                  <v:path arrowok="t" textboxrect="0,0,228270,493531"/>
                </v:shape>
                <v:shape id="Shape 71" o:spid="_x0000_s1092" style="position:absolute;left:29047;top:10906;width:1690;height:4860;visibility:visible;mso-wrap-style:square;v-text-anchor:top" coordsize="169037,48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" path="m,l70472,21260v85192,25705,98565,86932,80950,145327c132728,228550,98552,251384,48654,248679r-356,1194c109360,278042,100876,319037,84823,376594,61264,461138,61722,470370,74231,480645r-1613,5372l,464106,,191323r6073,553c29112,188222,41716,168260,47384,149505,57086,117323,51638,92279,11722,80239l,76701,,xe" fillcolor="#faba27" stroked="f" strokeweight="0">
                  <v:stroke miterlimit="1" joinstyle="miter" endcap="square"/>
                  <v:path arrowok="t" textboxrect="0,0,169037,486017"/>
                </v:shape>
                <v:shape id="Shape 72" o:spid="_x0000_s1093" style="position:absolute;left:30276;top:12121;width:3027;height:5125;visibility:visible;mso-wrap-style:square;v-text-anchor:top" coordsize="302704,5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" path="m210655,r92049,49568l132169,366255r133134,71692l225184,512470,,391198,210655,xe" fillcolor="#faba27" stroked="f" strokeweight="0">
                  <v:stroke miterlimit="1" joinstyle="miter" endcap="square"/>
                  <v:path arrowok="t" textboxrect="0,0,302704,512470"/>
                </v:shape>
                <v:shape id="Shape 73" o:spid="_x0000_s1094" style="position:absolute;left:32653;top:15184;width:2904;height:4375;visibility:visible;mso-wrap-style:square;v-text-anchor:top" coordsize="290417,43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" path="m290417,r,107360l212560,172113r58394,48540l290417,185364r,215567l272796,437480,189535,368252r41656,-75438l149365,224780,83274,279924,,210696,290417,xe" fillcolor="#faba27" stroked="f" strokeweight="0">
                  <v:stroke miterlimit="1" joinstyle="miter" endcap="square"/>
                  <v:path arrowok="t" textboxrect="0,0,290417,437480"/>
                </v:shape>
                <v:shape id="Shape 74" o:spid="_x0000_s1095" style="position:absolute;left:35557;top:14598;width:1812;height:4596;visibility:visible;mso-wrap-style:square;v-text-anchor:top" coordsize="181273,45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" path="m80766,l181273,83541,,459526,,243959,77857,102794r-952,-800l,165955,,58595,80766,xe" fillcolor="#faba27" stroked="f" strokeweight="0">
                  <v:stroke miterlimit="1" joinstyle="miter" endcap="square"/>
                  <v:path arrowok="t" textboxrect="0,0,181273,459526"/>
                </v:shape>
                <v:shape id="Shape 75" o:spid="_x0000_s1096" style="position:absolute;left:35569;top:17451;width:5324;height:4656;visibility:visible;mso-wrap-style:square;v-text-anchor:top" coordsize="532422,46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" path="m347897,5559v33603,3335,66418,23430,100832,67011c532422,178539,462648,240795,423088,272024l360616,192916v22454,-17742,56173,-48336,32271,-78613c366281,80610,329006,103698,236232,176977,140995,252174,114084,281358,139928,314074v21984,27825,55080,17538,102947,-20244l254102,284953,223634,246383r54699,-43193l368960,317947,181914,465648,137579,409489r31661,-28182l168465,380330c127178,392318,94107,368493,69037,336756,,249342,53378,183404,162280,97399,233702,40995,291893,,347897,5559xe" fillcolor="#faba27" stroked="f" strokeweight="0">
                  <v:stroke miterlimit="1" joinstyle="miter" endcap="square"/>
                  <v:path arrowok="t" textboxrect="0,0,532422,465648"/>
                </v:shape>
                <v:shape id="Shape 76" o:spid="_x0000_s1097" style="position:absolute;left:16628;top:53748;width:2027;height:5035;visibility:visible;mso-wrap-style:square;v-text-anchor:top" coordsize="202692,50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" path="m127305,r75387,l202692,503542r-102413,l100279,147930,,147930,,81076r9246,c76098,81076,117348,55473,127305,xe" fillcolor="#faba27" stroked="f" strokeweight="0">
                  <v:stroke miterlimit="1" joinstyle="miter" endcap="square"/>
                  <v:path arrowok="t" textboxrect="0,0,202692,503542"/>
                </v:shape>
                <v:shape id="Shape 77" o:spid="_x0000_s1098" style="position:absolute;left:19435;top:53748;width:1607;height:5135;visibility:visible;mso-wrap-style:square;v-text-anchor:top" coordsize="160737,5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" path="m160731,r6,1l160737,66855r-6,-2c127305,66853,110947,90322,110947,135840v,46939,19914,70421,49784,70421l160737,206260r,66855l160731,273114v-46228,,-58318,38405,-58318,86766c102413,407543,114503,446646,160731,446646r6,-1l160737,513511r-6,1c20625,513512,,418910,,361303,,298006,28448,248222,85344,236830r,-1423c31293,221197,12802,174955,12802,138685,12802,39828,68986,,160731,xe" fillcolor="#faba27" stroked="f" strokeweight="0">
                  <v:stroke miterlimit="1" joinstyle="miter" endcap="square"/>
                  <v:path arrowok="t" textboxrect="0,0,160737,513512"/>
                </v:shape>
                <v:shape id="Shape 78" o:spid="_x0000_s1099" style="position:absolute;left:21042;top:53748;width:1608;height:5135;visibility:visible;mso-wrap-style:square;v-text-anchor:top" coordsize="160738,5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" path="m,l61814,7767v54511,15835,86122,56774,86122,130917c147936,174954,129445,221196,75381,235407r,1422c132290,248221,160738,298005,160738,361302v,50406,-15791,129137,-113608,148032l,513511,,446644r28611,-6853c51517,426559,58325,395627,58325,359880v,-36272,-6808,-66942,-29714,-80011l,273114,,206259r20376,-4402c38582,193053,49790,171043,49790,135839v,-34138,-9208,-55874,-27914,-64608l,66854,,xe" fillcolor="#faba27" stroked="f" strokeweight="0">
                  <v:stroke miterlimit="1" joinstyle="miter" endcap="square"/>
                  <v:path arrowok="t" textboxrect="0,0,160738,513511"/>
                </v:shape>
                <v:shape id="Shape 79" o:spid="_x0000_s1100" style="position:absolute;left:23204;top:53754;width:1633;height:5129;visibility:visible;mso-wrap-style:square;v-text-anchor:top" coordsize="163214,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" path="m163214,r,66421l146778,68648v-37844,11356,-44378,60832,-44378,125562l102400,219089r1422,c112357,205938,124981,195095,140984,187540r22230,-7349l163214,251177r-25530,5218c116185,267196,107391,295200,107391,346406v533,43206,5067,77610,27398,92111l163214,445884r,66602l158585,512840c17780,512840,,400458,,277420,,152949,2168,33388,114208,5442l163214,xe" fillcolor="#faba27" stroked="f" strokeweight="0">
                  <v:stroke miterlimit="1" joinstyle="miter" endcap="square"/>
                  <v:path arrowok="t" textboxrect="0,0,163214,512840"/>
                </v:shape>
                <v:shape id="Shape 80" o:spid="_x0000_s1101" style="position:absolute;left:24837;top:55511;width:1582;height:3368;visibility:visible;mso-wrap-style:square;v-text-anchor:top" coordsize="158248,3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" path="m35211,v89611,,123037,66853,123037,157176c158248,257989,119588,320150,34635,334115l,336768,,270166r349,90c50146,270256,55823,227585,55823,170688,55823,102413,40176,75388,349,75388l,75459,,4473,4222,3078c13825,1067,24184,,35211,xe" fillcolor="#faba27" stroked="f" strokeweight="0">
                  <v:stroke miterlimit="1" joinstyle="miter" endcap="square"/>
                  <v:path arrowok="t" textboxrect="0,0,158248,336768"/>
                </v:shape>
                <v:shape id="Shape 81" o:spid="_x0000_s1102" style="position:absolute;left:24837;top:53748;width:1461;height:1280;visibility:visible;mso-wrap-style:square;v-text-anchor:top" coordsize="14614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" path="m6052,c78594,,144735,30582,146145,128016r-98145,c48000,89612,35922,66853,1772,66853l,67093,,672,6052,xe" fillcolor="#faba27" stroked="f" strokeweight="0">
                  <v:stroke miterlimit="1" joinstyle="miter" endcap="square"/>
                  <v:path arrowok="t" textboxrect="0,0,146145,128016"/>
                </v:shape>
                <v:shape id="Shape 82" o:spid="_x0000_s1103" style="position:absolute;left:27030;top:53847;width:3101;height:4936;visibility:visible;mso-wrap-style:square;v-text-anchor:top" coordsize="310096,4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" path="m,l310096,r,78245c226885,195593,178524,351345,162154,493585r-107392,c70421,371970,113093,221907,211950,88202l,88202,,xe" fillcolor="#faba27" stroked="f" strokeweight="0">
                  <v:stroke miterlimit="1" joinstyle="miter" endcap="square"/>
                  <v:path arrowok="t" textboxrect="0,0,310096,493585"/>
                </v:shape>
                <w10:wrap type="through"/>
              </v:group>
            </w:pict>
          </mc:Fallback>
        </mc:AlternateContent>
      </w:r>
    </w:p>
    <w:p w14:paraId="58A28AFC" w14:textId="77777777" w:rsidR="00CC6C25" w:rsidRDefault="00CC6C25" w:rsidP="00CC6C25">
      <w:pPr>
        <w:rPr>
          <w:sz w:val="28"/>
          <w:szCs w:val="28"/>
        </w:rPr>
      </w:pPr>
    </w:p>
    <w:p w14:paraId="58A28AFD" w14:textId="77777777" w:rsidR="00CC6C25" w:rsidRDefault="00CC6C25" w:rsidP="004273E0">
      <w:pPr>
        <w:rPr>
          <w:rFonts w:ascii="Arial Black" w:hAnsi="Arial Black"/>
          <w:sz w:val="72"/>
          <w:szCs w:val="72"/>
        </w:rPr>
      </w:pPr>
      <w:bookmarkStart w:id="0" w:name="UtskriftMerke"/>
      <w:bookmarkStart w:id="1" w:name="HerFørUtskrift"/>
      <w:bookmarkEnd w:id="0"/>
      <w:bookmarkEnd w:id="1"/>
    </w:p>
    <w:p w14:paraId="58A28AFE" w14:textId="77777777" w:rsidR="004273E0" w:rsidRDefault="004273E0" w:rsidP="004273E0">
      <w:pPr>
        <w:rPr>
          <w:rFonts w:ascii="Arial Black" w:hAnsi="Arial Black"/>
          <w:sz w:val="72"/>
          <w:szCs w:val="72"/>
        </w:rPr>
      </w:pPr>
    </w:p>
    <w:p w14:paraId="58A28AFF" w14:textId="77777777" w:rsidR="004273E0" w:rsidRDefault="004273E0" w:rsidP="004273E0">
      <w:pPr>
        <w:rPr>
          <w:rFonts w:ascii="Arial Black" w:hAnsi="Arial Black"/>
          <w:sz w:val="72"/>
          <w:szCs w:val="72"/>
        </w:rPr>
      </w:pPr>
    </w:p>
    <w:p w14:paraId="58A28B00" w14:textId="77777777" w:rsidR="004273E0" w:rsidRDefault="004273E0" w:rsidP="004273E0">
      <w:pPr>
        <w:rPr>
          <w:rFonts w:ascii="Arial Black" w:hAnsi="Arial Black"/>
          <w:sz w:val="72"/>
          <w:szCs w:val="72"/>
        </w:rPr>
      </w:pPr>
    </w:p>
    <w:p w14:paraId="58A28B01" w14:textId="77777777" w:rsidR="00CC6C25" w:rsidRPr="004273E0" w:rsidRDefault="00CC6C25" w:rsidP="00CC6C25">
      <w:pPr>
        <w:jc w:val="center"/>
        <w:rPr>
          <w:rFonts w:asciiTheme="minorHAnsi" w:hAnsiTheme="minorHAnsi" w:cstheme="minorHAnsi"/>
          <w:b/>
          <w:color w:val="000000" w:themeColor="text1"/>
          <w:sz w:val="8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273E0">
        <w:rPr>
          <w:rFonts w:asciiTheme="minorHAnsi" w:hAnsiTheme="minorHAnsi" w:cstheme="minorHAnsi"/>
          <w:b/>
          <w:color w:val="000000" w:themeColor="text1"/>
          <w:sz w:val="8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ÅRSBERETNING</w:t>
      </w:r>
    </w:p>
    <w:p w14:paraId="58A28B02" w14:textId="77777777" w:rsidR="00CC6C25" w:rsidRPr="004273E0" w:rsidRDefault="00CC6C25" w:rsidP="00CC6C25">
      <w:pPr>
        <w:jc w:val="center"/>
        <w:rPr>
          <w:rFonts w:asciiTheme="minorHAnsi" w:hAnsiTheme="minorHAnsi"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273E0">
        <w:rPr>
          <w:rFonts w:asciiTheme="minorHAnsi" w:hAnsiTheme="minorHAnsi" w:cs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for</w:t>
      </w:r>
    </w:p>
    <w:p w14:paraId="58A28B03" w14:textId="755F7D4E" w:rsidR="00CC6C25" w:rsidRPr="004273E0" w:rsidRDefault="008E4438" w:rsidP="00CC6C25">
      <w:pPr>
        <w:jc w:val="center"/>
        <w:rPr>
          <w:rFonts w:asciiTheme="minorHAnsi" w:hAnsiTheme="minorHAnsi" w:cstheme="minorHAnsi"/>
          <w:b/>
          <w:color w:val="000000" w:themeColor="text1"/>
          <w:sz w:val="8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HAnsi" w:hAnsiTheme="minorHAnsi" w:cstheme="minorHAnsi"/>
          <w:b/>
          <w:color w:val="000000" w:themeColor="text1"/>
          <w:sz w:val="88"/>
          <w:szCs w:val="8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p>
    <w:p w14:paraId="58A28B04" w14:textId="77777777" w:rsidR="00CC6C25" w:rsidRDefault="00CC6C25" w:rsidP="00CC6C25">
      <w:pPr>
        <w:rPr>
          <w:sz w:val="28"/>
          <w:szCs w:val="28"/>
        </w:rPr>
      </w:pPr>
    </w:p>
    <w:p w14:paraId="58A28B05" w14:textId="77777777" w:rsidR="00CC6C25" w:rsidRDefault="00CC6C25" w:rsidP="00CC6C25">
      <w:pPr>
        <w:rPr>
          <w:sz w:val="28"/>
          <w:szCs w:val="28"/>
        </w:rPr>
      </w:pPr>
    </w:p>
    <w:p w14:paraId="58A28B06" w14:textId="77777777" w:rsidR="00CC6C25" w:rsidRDefault="00CC6C25" w:rsidP="00CC6C25">
      <w:pPr>
        <w:rPr>
          <w:sz w:val="28"/>
          <w:szCs w:val="28"/>
        </w:rPr>
      </w:pPr>
    </w:p>
    <w:p w14:paraId="58A28B07" w14:textId="77777777" w:rsidR="00CC6C25" w:rsidRDefault="00CC6C25" w:rsidP="00CC6C25">
      <w:pPr>
        <w:rPr>
          <w:sz w:val="28"/>
          <w:szCs w:val="28"/>
        </w:rPr>
      </w:pPr>
    </w:p>
    <w:p w14:paraId="58A28B08" w14:textId="77777777" w:rsidR="00CC6C25" w:rsidRDefault="00CC6C25" w:rsidP="00CC6C25">
      <w:pPr>
        <w:rPr>
          <w:sz w:val="28"/>
          <w:szCs w:val="28"/>
        </w:rPr>
      </w:pPr>
    </w:p>
    <w:p w14:paraId="58A28B09" w14:textId="77777777" w:rsidR="004273E0" w:rsidRDefault="004273E0" w:rsidP="00CC6C25">
      <w:pPr>
        <w:rPr>
          <w:sz w:val="28"/>
          <w:szCs w:val="28"/>
        </w:rPr>
      </w:pPr>
    </w:p>
    <w:p w14:paraId="58A28B0A" w14:textId="77777777" w:rsidR="004273E0" w:rsidRDefault="004273E0" w:rsidP="00CC6C25">
      <w:pPr>
        <w:rPr>
          <w:sz w:val="28"/>
          <w:szCs w:val="28"/>
        </w:rPr>
      </w:pPr>
    </w:p>
    <w:p w14:paraId="58A28B0B" w14:textId="77777777" w:rsidR="004273E0" w:rsidRDefault="004273E0" w:rsidP="00CC6C25">
      <w:pPr>
        <w:rPr>
          <w:sz w:val="28"/>
          <w:szCs w:val="28"/>
        </w:rPr>
      </w:pPr>
    </w:p>
    <w:p w14:paraId="58A28B0C" w14:textId="77777777" w:rsidR="007373D0" w:rsidRDefault="007373D0" w:rsidP="00CC6C25">
      <w:pPr>
        <w:rPr>
          <w:sz w:val="28"/>
          <w:szCs w:val="28"/>
        </w:rPr>
      </w:pPr>
    </w:p>
    <w:p w14:paraId="58A28B0D" w14:textId="77777777" w:rsidR="004273E0" w:rsidRDefault="004273E0" w:rsidP="00CC6C25">
      <w:pPr>
        <w:rPr>
          <w:sz w:val="28"/>
          <w:szCs w:val="28"/>
        </w:rPr>
      </w:pPr>
    </w:p>
    <w:p w14:paraId="58A28B0F" w14:textId="77777777" w:rsidR="00CC6C25" w:rsidRDefault="00CC6C25" w:rsidP="00CC6C25">
      <w:pPr>
        <w:rPr>
          <w:sz w:val="28"/>
          <w:szCs w:val="28"/>
        </w:rPr>
      </w:pPr>
    </w:p>
    <w:p w14:paraId="58A28B10" w14:textId="77777777" w:rsidR="00F543BE" w:rsidRPr="00CC6C25" w:rsidRDefault="00CC6C25" w:rsidP="00CC6C25">
      <w:pPr>
        <w:rPr>
          <w:noProof/>
        </w:rPr>
      </w:pPr>
      <w:r>
        <w:rPr>
          <w:noProof/>
        </w:rPr>
        <w:drawing>
          <wp:anchor distT="0" distB="0" distL="114300" distR="114300" simplePos="0" relativeHeight="251659264" behindDoc="0" locked="0" layoutInCell="1" allowOverlap="1" wp14:anchorId="58A28BFC" wp14:editId="58A28BFD">
            <wp:simplePos x="0" y="0"/>
            <wp:positionH relativeFrom="margin">
              <wp:posOffset>-260350</wp:posOffset>
            </wp:positionH>
            <wp:positionV relativeFrom="paragraph">
              <wp:posOffset>488950</wp:posOffset>
            </wp:positionV>
            <wp:extent cx="6249670" cy="438150"/>
            <wp:effectExtent l="0" t="0" r="0" b="0"/>
            <wp:wrapThrough wrapText="bothSides">
              <wp:wrapPolygon edited="0">
                <wp:start x="0" y="0"/>
                <wp:lineTo x="0" y="20661"/>
                <wp:lineTo x="21530" y="20661"/>
                <wp:lineTo x="21530"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49670" cy="438150"/>
                    </a:xfrm>
                    <a:prstGeom prst="rect">
                      <a:avLst/>
                    </a:prstGeom>
                  </pic:spPr>
                </pic:pic>
              </a:graphicData>
            </a:graphic>
            <wp14:sizeRelH relativeFrom="page">
              <wp14:pctWidth>0</wp14:pctWidth>
            </wp14:sizeRelH>
            <wp14:sizeRelV relativeFrom="page">
              <wp14:pctHeight>0</wp14:pctHeight>
            </wp14:sizeRelV>
          </wp:anchor>
        </w:drawing>
      </w:r>
      <w:r>
        <w:rPr>
          <w:noProof/>
        </w:rPr>
        <w:t>Våre sam</w:t>
      </w:r>
      <w:r w:rsidR="009F5E1E">
        <w:rPr>
          <w:noProof/>
        </w:rPr>
        <w:t>arbeidspartnere:</w:t>
      </w:r>
    </w:p>
    <w:p w14:paraId="58A28B11" w14:textId="7FBE657B" w:rsidR="00182E1C" w:rsidRPr="00377F71" w:rsidRDefault="00315349">
      <w:pPr>
        <w:rPr>
          <w:b/>
          <w:sz w:val="28"/>
          <w:szCs w:val="28"/>
        </w:rPr>
      </w:pPr>
      <w:r>
        <w:rPr>
          <w:b/>
          <w:sz w:val="144"/>
          <w:szCs w:val="144"/>
          <w:u w:val="single"/>
        </w:rPr>
        <w:br w:type="page"/>
      </w:r>
      <w:r w:rsidR="008E4438">
        <w:rPr>
          <w:b/>
          <w:sz w:val="28"/>
          <w:szCs w:val="28"/>
        </w:rPr>
        <w:lastRenderedPageBreak/>
        <w:t>Løiten skytterlag har i 2019</w:t>
      </w:r>
      <w:r w:rsidR="00182E1C" w:rsidRPr="00377F71">
        <w:rPr>
          <w:b/>
          <w:sz w:val="28"/>
          <w:szCs w:val="28"/>
        </w:rPr>
        <w:t xml:space="preserve"> hatt følgende styre:</w:t>
      </w:r>
    </w:p>
    <w:p w14:paraId="58A28B12" w14:textId="77777777" w:rsidR="00182E1C" w:rsidRPr="00377F71" w:rsidRDefault="00182E1C"/>
    <w:p w14:paraId="58A28B13" w14:textId="77777777" w:rsidR="00182E1C" w:rsidRPr="00B01619" w:rsidRDefault="00182E1C">
      <w:pPr>
        <w:rPr>
          <w:b/>
        </w:rPr>
      </w:pPr>
      <w:r w:rsidRPr="00B01619">
        <w:rPr>
          <w:b/>
        </w:rPr>
        <w:t>Hovedstyre:</w:t>
      </w:r>
    </w:p>
    <w:p w14:paraId="58A28B14" w14:textId="77777777" w:rsidR="00182E1C" w:rsidRPr="00B01619" w:rsidRDefault="00182E1C">
      <w:r w:rsidRPr="00B01619">
        <w:t>Leder:</w:t>
      </w:r>
      <w:r w:rsidR="00A00609" w:rsidRPr="00B01619">
        <w:t xml:space="preserve">                       </w:t>
      </w:r>
      <w:r w:rsidR="00A00609" w:rsidRPr="00B01619">
        <w:tab/>
      </w:r>
      <w:r w:rsidR="00A02491" w:rsidRPr="00B01619">
        <w:t>Per Egil Storsveen</w:t>
      </w:r>
      <w:r w:rsidRPr="00B01619">
        <w:t>.</w:t>
      </w:r>
    </w:p>
    <w:p w14:paraId="58A28B15" w14:textId="77777777" w:rsidR="00182E1C" w:rsidRPr="00B01619" w:rsidRDefault="00182E1C">
      <w:r w:rsidRPr="00B01619">
        <w:t>Sekretær/ne</w:t>
      </w:r>
      <w:r w:rsidR="00A00609" w:rsidRPr="00B01619">
        <w:t xml:space="preserve">stleder:  </w:t>
      </w:r>
      <w:r w:rsidR="00A00609" w:rsidRPr="00B01619">
        <w:tab/>
      </w:r>
      <w:r w:rsidR="00466627" w:rsidRPr="00B01619">
        <w:t>Sverre Frøshaug</w:t>
      </w:r>
      <w:r w:rsidR="00A02491" w:rsidRPr="00B01619">
        <w:t xml:space="preserve"> </w:t>
      </w:r>
    </w:p>
    <w:p w14:paraId="58A28B16" w14:textId="77777777" w:rsidR="00182E1C" w:rsidRPr="00B01619" w:rsidRDefault="00182E1C">
      <w:r w:rsidRPr="00B01619">
        <w:t>Kasserer</w:t>
      </w:r>
      <w:r w:rsidR="00A00609" w:rsidRPr="00B01619">
        <w:t xml:space="preserve">:                  </w:t>
      </w:r>
      <w:r w:rsidR="00A00609" w:rsidRPr="00B01619">
        <w:tab/>
        <w:t>Klas Erik Lindstad</w:t>
      </w:r>
      <w:r w:rsidRPr="00B01619">
        <w:t>.</w:t>
      </w:r>
    </w:p>
    <w:p w14:paraId="58A28B17" w14:textId="6E78742B" w:rsidR="00182E1C" w:rsidRPr="00B01619" w:rsidRDefault="006576D9">
      <w:r>
        <w:t xml:space="preserve">Styremedlemmer:    </w:t>
      </w:r>
      <w:r>
        <w:tab/>
      </w:r>
      <w:r w:rsidR="008E4438">
        <w:t xml:space="preserve">Vidar </w:t>
      </w:r>
      <w:proofErr w:type="spellStart"/>
      <w:r w:rsidR="008E4438">
        <w:t>Offigstad</w:t>
      </w:r>
      <w:proofErr w:type="spellEnd"/>
      <w:r w:rsidR="005433E1" w:rsidRPr="00B01619">
        <w:br/>
      </w:r>
      <w:r w:rsidR="005433E1" w:rsidRPr="00B01619">
        <w:tab/>
      </w:r>
      <w:r w:rsidR="005433E1" w:rsidRPr="00B01619">
        <w:tab/>
      </w:r>
      <w:r w:rsidR="005433E1" w:rsidRPr="00B01619">
        <w:tab/>
        <w:t xml:space="preserve">Per Anders </w:t>
      </w:r>
      <w:proofErr w:type="spellStart"/>
      <w:r w:rsidR="005433E1" w:rsidRPr="00B01619">
        <w:t>Gjørslie</w:t>
      </w:r>
      <w:proofErr w:type="spellEnd"/>
    </w:p>
    <w:p w14:paraId="58A28B18" w14:textId="77777777" w:rsidR="00182E1C" w:rsidRPr="00B01619" w:rsidRDefault="005433E1">
      <w:r w:rsidRPr="00B01619">
        <w:tab/>
      </w:r>
      <w:r w:rsidRPr="00B01619">
        <w:tab/>
      </w:r>
      <w:r w:rsidRPr="00B01619">
        <w:tab/>
      </w:r>
      <w:r w:rsidR="004E1ED2" w:rsidRPr="00B01619">
        <w:t>Dag Lien</w:t>
      </w:r>
    </w:p>
    <w:p w14:paraId="58A28B19" w14:textId="456E5469" w:rsidR="00182E1C" w:rsidRPr="00B01619" w:rsidRDefault="00170469">
      <w:r>
        <w:t>Vara</w:t>
      </w:r>
      <w:r w:rsidRPr="00B01619">
        <w:t>medlemmer:</w:t>
      </w:r>
      <w:r>
        <w:t xml:space="preserve"> </w:t>
      </w:r>
      <w:r>
        <w:tab/>
      </w:r>
      <w:r w:rsidR="007F666D" w:rsidRPr="00B01619">
        <w:t xml:space="preserve">1. </w:t>
      </w:r>
      <w:r w:rsidR="008E4438">
        <w:t xml:space="preserve">Gine L. </w:t>
      </w:r>
      <w:r w:rsidR="008F0088">
        <w:t>Sjøli</w:t>
      </w:r>
    </w:p>
    <w:p w14:paraId="58A28B1A" w14:textId="77777777" w:rsidR="00182E1C" w:rsidRPr="00B01619" w:rsidRDefault="00182E1C">
      <w:r w:rsidRPr="00B01619">
        <w:t xml:space="preserve">                               </w:t>
      </w:r>
      <w:r w:rsidRPr="00B01619">
        <w:tab/>
      </w:r>
      <w:r w:rsidR="007F666D" w:rsidRPr="00B01619">
        <w:t>2. Karoline Lien</w:t>
      </w:r>
    </w:p>
    <w:p w14:paraId="58A28B1B" w14:textId="77777777" w:rsidR="00182E1C" w:rsidRPr="00B01619" w:rsidRDefault="00182E1C"/>
    <w:p w14:paraId="58A28B1C" w14:textId="77777777" w:rsidR="00182E1C" w:rsidRPr="00B01619" w:rsidRDefault="00182E1C">
      <w:pPr>
        <w:rPr>
          <w:b/>
        </w:rPr>
      </w:pPr>
      <w:r w:rsidRPr="00B01619">
        <w:rPr>
          <w:b/>
        </w:rPr>
        <w:t>Ungdomsutvalget:</w:t>
      </w:r>
    </w:p>
    <w:p w14:paraId="58A28B1D" w14:textId="02D1AA1B" w:rsidR="00182E1C" w:rsidRPr="00B01619" w:rsidRDefault="00182E1C">
      <w:r w:rsidRPr="00B01619">
        <w:t xml:space="preserve">Leder:   </w:t>
      </w:r>
      <w:r w:rsidR="00466627" w:rsidRPr="00B01619">
        <w:t xml:space="preserve">                 </w:t>
      </w:r>
      <w:r w:rsidR="00466627" w:rsidRPr="00B01619">
        <w:tab/>
      </w:r>
      <w:r w:rsidR="008E4438">
        <w:t>Frode Nystuen</w:t>
      </w:r>
    </w:p>
    <w:p w14:paraId="58A28B1E" w14:textId="77FF17BE" w:rsidR="00466627" w:rsidRDefault="00466627" w:rsidP="00B01619">
      <w:pPr>
        <w:ind w:left="2124" w:hanging="2124"/>
      </w:pPr>
      <w:r w:rsidRPr="00B01619">
        <w:t>Medle</w:t>
      </w:r>
      <w:r w:rsidR="00C32EDC">
        <w:t>mmer:</w:t>
      </w:r>
      <w:r w:rsidR="00B01619" w:rsidRPr="00B01619">
        <w:tab/>
      </w:r>
      <w:r w:rsidR="00C32EDC">
        <w:t>Simen Storsveen</w:t>
      </w:r>
    </w:p>
    <w:p w14:paraId="3B58ED71" w14:textId="6CB156AC" w:rsidR="00C32EDC" w:rsidRDefault="00C32EDC" w:rsidP="00B01619">
      <w:pPr>
        <w:ind w:left="2124" w:hanging="2124"/>
      </w:pPr>
      <w:r>
        <w:tab/>
        <w:t>Frank Lunde</w:t>
      </w:r>
    </w:p>
    <w:p w14:paraId="6A5702F6" w14:textId="0A607BBB" w:rsidR="00C32EDC" w:rsidRDefault="00C32EDC" w:rsidP="00B01619">
      <w:pPr>
        <w:ind w:left="2124" w:hanging="2124"/>
      </w:pPr>
      <w:r>
        <w:tab/>
        <w:t>Stian Østhagen</w:t>
      </w:r>
    </w:p>
    <w:p w14:paraId="32776530" w14:textId="32A504B6" w:rsidR="002225A3" w:rsidRPr="00B01619" w:rsidRDefault="002225A3" w:rsidP="00B01619">
      <w:pPr>
        <w:ind w:left="2124" w:hanging="2124"/>
      </w:pPr>
      <w:r>
        <w:tab/>
        <w:t>Tore Lars Lund</w:t>
      </w:r>
    </w:p>
    <w:p w14:paraId="58A28B1F" w14:textId="77777777" w:rsidR="00182E1C" w:rsidRPr="00B01619" w:rsidRDefault="00182E1C">
      <w:pPr>
        <w:rPr>
          <w:b/>
        </w:rPr>
      </w:pPr>
      <w:r w:rsidRPr="00B01619">
        <w:rPr>
          <w:b/>
        </w:rPr>
        <w:t xml:space="preserve">                         </w:t>
      </w:r>
    </w:p>
    <w:p w14:paraId="58A28B20" w14:textId="77777777" w:rsidR="00842112" w:rsidRPr="00B01619" w:rsidRDefault="00182E1C">
      <w:r w:rsidRPr="00B01619">
        <w:rPr>
          <w:b/>
        </w:rPr>
        <w:t>Skifeltutvalg</w:t>
      </w:r>
      <w:r w:rsidR="006474D2" w:rsidRPr="00B01619">
        <w:t>:</w:t>
      </w:r>
      <w:r w:rsidR="006474D2" w:rsidRPr="00B01619">
        <w:tab/>
      </w:r>
      <w:r w:rsidR="006474D2" w:rsidRPr="00B01619">
        <w:tab/>
      </w:r>
      <w:r w:rsidR="007F666D" w:rsidRPr="00B01619">
        <w:t>Ivaretas av styret</w:t>
      </w:r>
    </w:p>
    <w:p w14:paraId="58A28B21" w14:textId="77777777" w:rsidR="00842112" w:rsidRPr="00B01619" w:rsidRDefault="00842112"/>
    <w:p w14:paraId="58A28B22" w14:textId="77777777" w:rsidR="00182E1C" w:rsidRPr="00377F71" w:rsidRDefault="00182E1C">
      <w:r w:rsidRPr="00B01619">
        <w:rPr>
          <w:b/>
        </w:rPr>
        <w:t>Ammunisjonsforvalter</w:t>
      </w:r>
      <w:r w:rsidRPr="00B01619">
        <w:t xml:space="preserve">: </w:t>
      </w:r>
      <w:r w:rsidR="00466627" w:rsidRPr="00B01619">
        <w:t xml:space="preserve">Pål Kristian </w:t>
      </w:r>
      <w:proofErr w:type="spellStart"/>
      <w:r w:rsidR="00466627" w:rsidRPr="00B01619">
        <w:t>Kværneng</w:t>
      </w:r>
      <w:proofErr w:type="spellEnd"/>
      <w:r w:rsidR="00466627">
        <w:t xml:space="preserve"> </w:t>
      </w:r>
    </w:p>
    <w:p w14:paraId="58A28B23" w14:textId="77777777" w:rsidR="0001225C" w:rsidRPr="00377F71" w:rsidRDefault="0001225C"/>
    <w:p w14:paraId="58A28B24" w14:textId="77777777" w:rsidR="002245A2" w:rsidRPr="009240DF" w:rsidRDefault="002245A2" w:rsidP="00946C00">
      <w:pPr>
        <w:rPr>
          <w:b/>
        </w:rPr>
      </w:pPr>
      <w:r w:rsidRPr="009240DF">
        <w:rPr>
          <w:b/>
        </w:rPr>
        <w:t>Innledning:</w:t>
      </w:r>
    </w:p>
    <w:p w14:paraId="58A28B25" w14:textId="673116B5" w:rsidR="00842112" w:rsidRPr="00D03F40" w:rsidRDefault="00842112" w:rsidP="00D03F40">
      <w:pPr>
        <w:shd w:val="clear" w:color="auto" w:fill="FFFFFF" w:themeFill="background1"/>
      </w:pPr>
      <w:r w:rsidRPr="00D03F40">
        <w:t>Styre</w:t>
      </w:r>
      <w:r w:rsidR="00EE5C83" w:rsidRPr="00D03F40">
        <w:t xml:space="preserve">t </w:t>
      </w:r>
      <w:r w:rsidR="00D03F40" w:rsidRPr="00D03F40">
        <w:t>har gjennomført 5</w:t>
      </w:r>
      <w:r w:rsidR="00946C00" w:rsidRPr="00D03F40">
        <w:t xml:space="preserve"> styremøter</w:t>
      </w:r>
      <w:r w:rsidR="0058640E" w:rsidRPr="00D03F40">
        <w:t xml:space="preserve"> i 201</w:t>
      </w:r>
      <w:r w:rsidR="00D03F40" w:rsidRPr="00D03F40">
        <w:t>9</w:t>
      </w:r>
      <w:r w:rsidR="00D3048A" w:rsidRPr="00D03F40">
        <w:t>.</w:t>
      </w:r>
      <w:r w:rsidR="00834832" w:rsidRPr="00D03F40">
        <w:t xml:space="preserve"> </w:t>
      </w:r>
      <w:r w:rsidR="00D63115" w:rsidRPr="00D03F40">
        <w:t>Aktiviteten i Løiten Skytterlag har vært</w:t>
      </w:r>
      <w:r w:rsidR="009240DF" w:rsidRPr="00D03F40">
        <w:t xml:space="preserve"> høy på det sportslige området med mange gode prestasjoner. På arrangement- og anleggs siden har </w:t>
      </w:r>
      <w:r w:rsidR="00BF6DE5" w:rsidRPr="00D03F40">
        <w:t xml:space="preserve">vi gjennomført våre vanlige stevner, </w:t>
      </w:r>
      <w:proofErr w:type="spellStart"/>
      <w:r w:rsidR="00BF6DE5" w:rsidRPr="00D03F40">
        <w:t>Novemberstevnet</w:t>
      </w:r>
      <w:proofErr w:type="spellEnd"/>
      <w:r w:rsidR="00BF6DE5" w:rsidRPr="00D03F40">
        <w:t xml:space="preserve"> 15m, Midtukestevn</w:t>
      </w:r>
      <w:r w:rsidR="00D03F40" w:rsidRPr="00D03F40">
        <w:t xml:space="preserve">et 15m </w:t>
      </w:r>
      <w:r w:rsidR="00BF6DE5" w:rsidRPr="00D03F40">
        <w:t>og Løitenstevnet 100/200/300</w:t>
      </w:r>
      <w:r w:rsidR="00375A44">
        <w:t>-</w:t>
      </w:r>
      <w:r w:rsidR="00BF6DE5" w:rsidRPr="00D03F40">
        <w:t>m</w:t>
      </w:r>
      <w:r w:rsidR="00D03F40" w:rsidRPr="00D03F40">
        <w:t>eter.</w:t>
      </w:r>
      <w:r w:rsidR="00BF6DE5" w:rsidRPr="00D03F40">
        <w:t xml:space="preserve"> I tillegg arrangerte vi i år </w:t>
      </w:r>
      <w:r w:rsidR="00D03F40" w:rsidRPr="00D03F40">
        <w:t>NM i jakt</w:t>
      </w:r>
      <w:r w:rsidR="005B6A92">
        <w:t>felt</w:t>
      </w:r>
      <w:r w:rsidR="00D03F40" w:rsidRPr="00D03F40">
        <w:t xml:space="preserve"> sammen med Løiten JFF. </w:t>
      </w:r>
      <w:r w:rsidR="00B74BCB" w:rsidRPr="00D03F40">
        <w:t xml:space="preserve">På </w:t>
      </w:r>
      <w:r w:rsidR="00BF7C81" w:rsidRPr="00D03F40">
        <w:t xml:space="preserve">våre </w:t>
      </w:r>
      <w:r w:rsidR="00B74BCB" w:rsidRPr="00D03F40">
        <w:t xml:space="preserve">anlegg er det i all hovedsak vært rolig med kun </w:t>
      </w:r>
      <w:r w:rsidR="00D03F40" w:rsidRPr="00D03F40">
        <w:t>mindre</w:t>
      </w:r>
      <w:r w:rsidR="00B74BCB" w:rsidRPr="00D03F40">
        <w:t xml:space="preserve"> vedlikehold</w:t>
      </w:r>
      <w:r w:rsidR="00375A44">
        <w:t xml:space="preserve"> i tillegg til bygging av lager på 300-meter standplassen</w:t>
      </w:r>
      <w:r w:rsidR="00B74BCB" w:rsidRPr="00D03F40">
        <w:t xml:space="preserve">. </w:t>
      </w:r>
      <w:r w:rsidR="00781778" w:rsidRPr="00D03F40">
        <w:t xml:space="preserve"> </w:t>
      </w:r>
    </w:p>
    <w:p w14:paraId="58A28B26" w14:textId="77777777" w:rsidR="00E81DE9" w:rsidRPr="008E4438" w:rsidRDefault="00E81DE9" w:rsidP="00946C00">
      <w:pPr>
        <w:rPr>
          <w:highlight w:val="yellow"/>
        </w:rPr>
      </w:pPr>
    </w:p>
    <w:p w14:paraId="58A28B27" w14:textId="57D13C37" w:rsidR="00456040" w:rsidRPr="005B6A92" w:rsidRDefault="00654B54" w:rsidP="00456040">
      <w:r w:rsidRPr="005B6A92">
        <w:t xml:space="preserve">I følge årsmeldingen har Løiten skytterlag </w:t>
      </w:r>
      <w:r w:rsidR="00393C9F" w:rsidRPr="005B6A92">
        <w:t>2</w:t>
      </w:r>
      <w:r w:rsidR="005B6A92" w:rsidRPr="005B6A92">
        <w:t>03</w:t>
      </w:r>
      <w:r w:rsidR="00456040" w:rsidRPr="005B6A92">
        <w:rPr>
          <w:rFonts w:ascii="Times" w:hAnsi="Times" w:cs="Times"/>
        </w:rPr>
        <w:t xml:space="preserve"> sk</w:t>
      </w:r>
      <w:r w:rsidR="005044FF" w:rsidRPr="005B6A92">
        <w:rPr>
          <w:rFonts w:ascii="Times" w:hAnsi="Times" w:cs="Times"/>
        </w:rPr>
        <w:t xml:space="preserve">yttere. Dette er en </w:t>
      </w:r>
      <w:r w:rsidR="005B6A92" w:rsidRPr="005B6A92">
        <w:rPr>
          <w:rFonts w:ascii="Times" w:hAnsi="Times" w:cs="Times"/>
        </w:rPr>
        <w:t xml:space="preserve">nedgang på 13 skyttere som utjevner noe av fjorårets oppgang på 22 skyttere: </w:t>
      </w:r>
    </w:p>
    <w:p w14:paraId="58A28B28" w14:textId="77777777" w:rsidR="00456040" w:rsidRPr="008E4438" w:rsidRDefault="00456040" w:rsidP="00456040">
      <w:pPr>
        <w:rPr>
          <w:rFonts w:ascii="Times" w:hAnsi="Times" w:cs="Times"/>
          <w:highlight w:val="yellow"/>
        </w:rPr>
      </w:pPr>
    </w:p>
    <w:p w14:paraId="2232FF9B" w14:textId="77777777" w:rsidR="005B6A92" w:rsidRPr="005B6A92" w:rsidRDefault="005B6A92" w:rsidP="005B6A92">
      <w:r w:rsidRPr="005B6A92">
        <w:t>Tall 2019 (</w:t>
      </w:r>
      <w:proofErr w:type="spellStart"/>
      <w:r w:rsidRPr="005B6A92">
        <w:t>ift</w:t>
      </w:r>
      <w:proofErr w:type="spellEnd"/>
      <w:r w:rsidRPr="005B6A92">
        <w:t xml:space="preserve"> 2018):</w:t>
      </w:r>
    </w:p>
    <w:p w14:paraId="19849522" w14:textId="77777777" w:rsidR="005B6A92" w:rsidRPr="005B6A92" w:rsidRDefault="005B6A92" w:rsidP="005B6A92">
      <w:proofErr w:type="spellStart"/>
      <w:r w:rsidRPr="005B6A92">
        <w:t>Kl</w:t>
      </w:r>
      <w:proofErr w:type="spellEnd"/>
      <w:r w:rsidRPr="005B6A92">
        <w:t xml:space="preserve"> 5: 11 (-2)</w:t>
      </w:r>
      <w:r w:rsidRPr="005B6A92">
        <w:br/>
      </w:r>
      <w:proofErr w:type="spellStart"/>
      <w:r w:rsidRPr="005B6A92">
        <w:t>Kl</w:t>
      </w:r>
      <w:proofErr w:type="spellEnd"/>
      <w:r w:rsidRPr="005B6A92">
        <w:t xml:space="preserve"> 4: 17 (+2)</w:t>
      </w:r>
      <w:r w:rsidRPr="005B6A92">
        <w:br/>
      </w:r>
      <w:proofErr w:type="spellStart"/>
      <w:r w:rsidRPr="005B6A92">
        <w:t>Kl</w:t>
      </w:r>
      <w:proofErr w:type="spellEnd"/>
      <w:r w:rsidRPr="005B6A92">
        <w:t xml:space="preserve"> 3: 15 (-3)</w:t>
      </w:r>
      <w:r w:rsidRPr="005B6A92">
        <w:br/>
      </w:r>
      <w:proofErr w:type="spellStart"/>
      <w:r w:rsidRPr="005B6A92">
        <w:t>Kl</w:t>
      </w:r>
      <w:proofErr w:type="spellEnd"/>
      <w:r w:rsidRPr="005B6A92">
        <w:t xml:space="preserve"> 2: 26 (0)</w:t>
      </w:r>
      <w:r w:rsidRPr="005B6A92">
        <w:br/>
      </w:r>
      <w:proofErr w:type="spellStart"/>
      <w:r w:rsidRPr="005B6A92">
        <w:t>Kl</w:t>
      </w:r>
      <w:proofErr w:type="spellEnd"/>
      <w:r w:rsidRPr="005B6A92">
        <w:t xml:space="preserve"> 1: 73 (+2)</w:t>
      </w:r>
    </w:p>
    <w:p w14:paraId="0E59F932" w14:textId="77777777" w:rsidR="005B6A92" w:rsidRPr="005B6A92" w:rsidRDefault="005B6A92" w:rsidP="005B6A92">
      <w:r w:rsidRPr="005B6A92">
        <w:t>NV: 8 (+3)</w:t>
      </w:r>
      <w:r w:rsidRPr="005B6A92">
        <w:br/>
        <w:t>V55: 5 (+1)</w:t>
      </w:r>
      <w:r w:rsidRPr="005B6A92">
        <w:br/>
        <w:t>V65: 5 (0)</w:t>
      </w:r>
      <w:r w:rsidRPr="005B6A92">
        <w:br/>
        <w:t>V73: 11 (-4)</w:t>
      </w:r>
      <w:r w:rsidRPr="005B6A92">
        <w:br/>
        <w:t>NU: 12 (+1)</w:t>
      </w:r>
      <w:r w:rsidRPr="005B6A92">
        <w:br/>
        <w:t>R: 7 (+6)</w:t>
      </w:r>
      <w:r w:rsidRPr="005B6A92">
        <w:br/>
        <w:t>ER: 1 (-1)</w:t>
      </w:r>
      <w:r w:rsidRPr="005B6A92">
        <w:br/>
        <w:t>J: 4 (-9)</w:t>
      </w:r>
      <w:r w:rsidRPr="005B6A92">
        <w:br/>
        <w:t>EJ: 8 (+4)</w:t>
      </w:r>
    </w:p>
    <w:p w14:paraId="58A28B38" w14:textId="2D6FD8F1" w:rsidR="00C15859" w:rsidRDefault="00C15859" w:rsidP="0004084C">
      <w:pPr>
        <w:rPr>
          <w:color w:val="FF0000"/>
        </w:rPr>
      </w:pPr>
    </w:p>
    <w:p w14:paraId="58A28B39" w14:textId="77777777" w:rsidR="0004084C" w:rsidRPr="00D90D8E" w:rsidRDefault="0004084C" w:rsidP="0004084C">
      <w:pPr>
        <w:rPr>
          <w:color w:val="FF0000"/>
          <w:highlight w:val="yellow"/>
        </w:rPr>
      </w:pPr>
      <w:r w:rsidRPr="00377F71">
        <w:rPr>
          <w:b/>
        </w:rPr>
        <w:lastRenderedPageBreak/>
        <w:t>AKTIVITETER:</w:t>
      </w:r>
    </w:p>
    <w:p w14:paraId="58A28B3A" w14:textId="77777777" w:rsidR="00C214B3" w:rsidRDefault="00C214B3" w:rsidP="0004084C">
      <w:pPr>
        <w:rPr>
          <w:b/>
        </w:rPr>
      </w:pPr>
    </w:p>
    <w:p w14:paraId="58A28B3B" w14:textId="77777777" w:rsidR="00C214B3" w:rsidRPr="00377F71" w:rsidRDefault="00C214B3" w:rsidP="0004084C">
      <w:pPr>
        <w:rPr>
          <w:b/>
        </w:rPr>
      </w:pPr>
      <w:r>
        <w:rPr>
          <w:b/>
        </w:rPr>
        <w:t>15m innendørssesongen:</w:t>
      </w:r>
    </w:p>
    <w:p w14:paraId="58A28B3C" w14:textId="77777777" w:rsidR="0004084C" w:rsidRPr="00377F71" w:rsidRDefault="0004084C" w:rsidP="0004084C"/>
    <w:p w14:paraId="58A28B3D" w14:textId="210D3559" w:rsidR="006D4149" w:rsidRDefault="006D4149" w:rsidP="0004084C">
      <w:pPr>
        <w:rPr>
          <w:b/>
        </w:rPr>
      </w:pPr>
      <w:r>
        <w:rPr>
          <w:b/>
        </w:rPr>
        <w:t>Fylkesmesterskap (des. 201</w:t>
      </w:r>
      <w:r w:rsidR="008E4438">
        <w:rPr>
          <w:b/>
        </w:rPr>
        <w:t>8</w:t>
      </w:r>
      <w:r>
        <w:rPr>
          <w:b/>
        </w:rPr>
        <w:t>):</w:t>
      </w:r>
    </w:p>
    <w:p w14:paraId="58A28B3E" w14:textId="59651D9B" w:rsidR="006D4149" w:rsidRDefault="006D4149" w:rsidP="0004084C">
      <w:r w:rsidRPr="004E1ED2">
        <w:t xml:space="preserve">Stevnet ble arrangert av </w:t>
      </w:r>
      <w:proofErr w:type="spellStart"/>
      <w:r w:rsidR="0072485E" w:rsidRPr="004E1ED2">
        <w:t>Åslia</w:t>
      </w:r>
      <w:proofErr w:type="spellEnd"/>
      <w:r w:rsidRPr="004E1ED2">
        <w:t xml:space="preserve"> skytterlag og samlet </w:t>
      </w:r>
      <w:r w:rsidR="008E4438">
        <w:t>190</w:t>
      </w:r>
      <w:r w:rsidRPr="004E1ED2">
        <w:t xml:space="preserve"> skyttere. </w:t>
      </w:r>
      <w:r w:rsidR="0072485E" w:rsidRPr="004E1ED2">
        <w:t>Som i 2015</w:t>
      </w:r>
      <w:r w:rsidR="008E4438">
        <w:t>,</w:t>
      </w:r>
      <w:r w:rsidR="009F5E1E" w:rsidRPr="004E1ED2">
        <w:t xml:space="preserve"> 2016</w:t>
      </w:r>
      <w:r w:rsidR="008E4438">
        <w:t>, 2017</w:t>
      </w:r>
      <w:r w:rsidR="009F5E1E" w:rsidRPr="004E1ED2">
        <w:t xml:space="preserve"> </w:t>
      </w:r>
      <w:r w:rsidR="0072485E" w:rsidRPr="004E1ED2">
        <w:t>va</w:t>
      </w:r>
      <w:r w:rsidR="00E548E5" w:rsidRPr="004E1ED2">
        <w:t>r det en Løitenskytter som vant</w:t>
      </w:r>
      <w:r w:rsidR="0072485E" w:rsidRPr="004E1ED2">
        <w:t xml:space="preserve"> kl. 3-5</w:t>
      </w:r>
      <w:r w:rsidR="00E548E5" w:rsidRPr="004E1ED2">
        <w:t xml:space="preserve"> også i 201</w:t>
      </w:r>
      <w:r w:rsidR="008E4438">
        <w:t>8</w:t>
      </w:r>
      <w:r w:rsidR="0072485E" w:rsidRPr="004E1ED2">
        <w:t>. Ole Magnus Bakken skjøt 2</w:t>
      </w:r>
      <w:r w:rsidR="009F5E1E" w:rsidRPr="004E1ED2">
        <w:t>4</w:t>
      </w:r>
      <w:r w:rsidR="008E4438">
        <w:t>8</w:t>
      </w:r>
      <w:r w:rsidR="0072485E" w:rsidRPr="004E1ED2">
        <w:t xml:space="preserve"> + </w:t>
      </w:r>
      <w:r w:rsidR="009F5E1E" w:rsidRPr="004E1ED2">
        <w:t>100</w:t>
      </w:r>
      <w:r w:rsidR="0072485E" w:rsidRPr="004E1ED2">
        <w:t xml:space="preserve"> og vant mesterskapet</w:t>
      </w:r>
      <w:r w:rsidR="009F5E1E" w:rsidRPr="004E1ED2">
        <w:t xml:space="preserve">. </w:t>
      </w:r>
      <w:r w:rsidR="008E4438">
        <w:t xml:space="preserve">I 2017 ble vi </w:t>
      </w:r>
      <w:r w:rsidR="009F5E1E" w:rsidRPr="004E1ED2">
        <w:t>historiske</w:t>
      </w:r>
      <w:r w:rsidR="008E4438">
        <w:t xml:space="preserve"> med tredobbelt. Det klarte vi ikke nå, men 5 seniorer topp 10 viser at vi fortsatt er fylkets dominerende lag på seniorsiden. Vi fikk også mesteren for Eldre Junior ved Viktor Rasmussen som vant på 339 poeng.</w:t>
      </w:r>
      <w:r w:rsidR="008E4438">
        <w:br/>
      </w:r>
      <w:r w:rsidRPr="00104A51">
        <w:t>Løiten vant</w:t>
      </w:r>
      <w:r w:rsidR="00E548E5" w:rsidRPr="00104A51">
        <w:t xml:space="preserve"> også</w:t>
      </w:r>
      <w:r w:rsidRPr="00104A51">
        <w:t xml:space="preserve"> lagskytingen </w:t>
      </w:r>
      <w:r w:rsidR="00E548E5" w:rsidRPr="00104A51">
        <w:t xml:space="preserve">for senior </w:t>
      </w:r>
      <w:r w:rsidR="0072485E" w:rsidRPr="00104A51">
        <w:t>Ole Magnus Bakken (2</w:t>
      </w:r>
      <w:r w:rsidR="00104A51" w:rsidRPr="00104A51">
        <w:t>4</w:t>
      </w:r>
      <w:r w:rsidR="008E4438">
        <w:t>8</w:t>
      </w:r>
      <w:r w:rsidR="0072485E" w:rsidRPr="00104A51">
        <w:t xml:space="preserve">), </w:t>
      </w:r>
      <w:r w:rsidR="00104A51" w:rsidRPr="00104A51">
        <w:t>Sindre Nordvik</w:t>
      </w:r>
      <w:r w:rsidRPr="00104A51">
        <w:t xml:space="preserve"> (24</w:t>
      </w:r>
      <w:r w:rsidR="008E4438">
        <w:t>5</w:t>
      </w:r>
      <w:r w:rsidRPr="00104A51">
        <w:t>)</w:t>
      </w:r>
      <w:r w:rsidR="0072485E" w:rsidRPr="00104A51">
        <w:t xml:space="preserve"> og</w:t>
      </w:r>
      <w:r w:rsidRPr="00104A51">
        <w:t xml:space="preserve"> </w:t>
      </w:r>
      <w:r w:rsidR="008E4438">
        <w:t>Anita Lundby</w:t>
      </w:r>
      <w:r w:rsidR="0072485E" w:rsidRPr="00104A51">
        <w:t xml:space="preserve"> (24</w:t>
      </w:r>
      <w:r w:rsidR="005D41BB">
        <w:t>2</w:t>
      </w:r>
      <w:r w:rsidR="0072485E" w:rsidRPr="00104A51">
        <w:t>)</w:t>
      </w:r>
      <w:r w:rsidRPr="00104A51">
        <w:t xml:space="preserve">. </w:t>
      </w:r>
      <w:r w:rsidR="00E548E5" w:rsidRPr="00104A51">
        <w:t xml:space="preserve">I samlagsskytingen for senior </w:t>
      </w:r>
      <w:r w:rsidR="0072485E" w:rsidRPr="00104A51">
        <w:t xml:space="preserve">vant </w:t>
      </w:r>
      <w:r w:rsidR="00E548E5" w:rsidRPr="00104A51">
        <w:t xml:space="preserve">Hedmark </w:t>
      </w:r>
      <w:r w:rsidR="00104A51" w:rsidRPr="00104A51">
        <w:t>foran Østerdal med</w:t>
      </w:r>
      <w:r w:rsidR="00E548E5" w:rsidRPr="00104A51">
        <w:t xml:space="preserve"> </w:t>
      </w:r>
      <w:r w:rsidR="00104A51" w:rsidRPr="00104A51">
        <w:t>Ole Magnus Bakken</w:t>
      </w:r>
      <w:r w:rsidR="005D41BB">
        <w:t xml:space="preserve">, </w:t>
      </w:r>
      <w:r w:rsidR="005D41BB" w:rsidRPr="00104A51">
        <w:t>Sindre Nordvik (24</w:t>
      </w:r>
      <w:r w:rsidR="005D41BB">
        <w:t>5</w:t>
      </w:r>
      <w:r w:rsidR="005D41BB" w:rsidRPr="00104A51">
        <w:t>)</w:t>
      </w:r>
      <w:r w:rsidR="005D41BB">
        <w:t>, Dag Lien (243) og Anita Lundby (242)</w:t>
      </w:r>
      <w:r w:rsidR="0072485E" w:rsidRPr="00104A51">
        <w:t>.</w:t>
      </w:r>
      <w:r w:rsidR="0072485E">
        <w:t xml:space="preserve"> </w:t>
      </w:r>
    </w:p>
    <w:p w14:paraId="58A28B3F" w14:textId="77777777" w:rsidR="006D4149" w:rsidRPr="006D4149" w:rsidRDefault="006D4149" w:rsidP="0004084C"/>
    <w:p w14:paraId="58A28B40" w14:textId="6E63BCCE" w:rsidR="0004084C" w:rsidRPr="00764D14" w:rsidRDefault="00EF1583" w:rsidP="0004084C">
      <w:r w:rsidRPr="00926E4F">
        <w:rPr>
          <w:b/>
        </w:rPr>
        <w:t>Midtukestevne januar:</w:t>
      </w:r>
      <w:r w:rsidRPr="00926E4F">
        <w:rPr>
          <w:b/>
        </w:rPr>
        <w:br/>
      </w:r>
      <w:r w:rsidR="0004084C" w:rsidRPr="00926E4F">
        <w:t>Midtukestevnet i januar</w:t>
      </w:r>
      <w:r w:rsidR="00654B54" w:rsidRPr="00926E4F">
        <w:t xml:space="preserve"> 201</w:t>
      </w:r>
      <w:r w:rsidR="001B3B68">
        <w:t>9</w:t>
      </w:r>
      <w:r w:rsidR="0004084C" w:rsidRPr="00926E4F">
        <w:t xml:space="preserve"> samlet </w:t>
      </w:r>
      <w:r w:rsidR="005A7EC7" w:rsidRPr="00926E4F">
        <w:t>1</w:t>
      </w:r>
      <w:r w:rsidR="001B3B68">
        <w:t>4</w:t>
      </w:r>
      <w:r w:rsidR="00465A42" w:rsidRPr="00926E4F">
        <w:t>1</w:t>
      </w:r>
      <w:r w:rsidR="001B7242" w:rsidRPr="00926E4F">
        <w:t xml:space="preserve"> skyttere</w:t>
      </w:r>
      <w:r w:rsidR="0004084C" w:rsidRPr="00926E4F">
        <w:t xml:space="preserve"> </w:t>
      </w:r>
      <w:r w:rsidR="005A7EC7" w:rsidRPr="00926E4F">
        <w:t xml:space="preserve">som er en </w:t>
      </w:r>
      <w:r w:rsidR="001B3B68">
        <w:t>nedgang</w:t>
      </w:r>
      <w:r w:rsidR="005A7EC7" w:rsidRPr="00926E4F">
        <w:t xml:space="preserve"> på </w:t>
      </w:r>
      <w:r w:rsidR="001B3B68">
        <w:t>10</w:t>
      </w:r>
      <w:r w:rsidR="00465A42" w:rsidRPr="00926E4F">
        <w:t xml:space="preserve"> skyttere fra 201</w:t>
      </w:r>
      <w:r w:rsidR="001B3B68">
        <w:t>8.</w:t>
      </w:r>
      <w:r w:rsidR="00465A42" w:rsidRPr="00926E4F">
        <w:t xml:space="preserve"> Ole Magnus Bakken vant stevnet på </w:t>
      </w:r>
      <w:r w:rsidR="001B3B68">
        <w:t xml:space="preserve">den imponerende summen </w:t>
      </w:r>
      <w:r w:rsidR="00465A42" w:rsidRPr="00926E4F">
        <w:t>349 poeng</w:t>
      </w:r>
      <w:r w:rsidR="001B3B68">
        <w:t xml:space="preserve"> slik han også gjorde i fjor. Ingeborg Lundby</w:t>
      </w:r>
      <w:r w:rsidR="00465A42" w:rsidRPr="00926E4F">
        <w:t xml:space="preserve"> fulgte op</w:t>
      </w:r>
      <w:r w:rsidR="00926E4F">
        <w:t>p med andreplass på 34</w:t>
      </w:r>
      <w:r w:rsidR="001B3B68">
        <w:t>6</w:t>
      </w:r>
      <w:r w:rsidR="00926E4F">
        <w:t xml:space="preserve">. </w:t>
      </w:r>
      <w:r w:rsidR="001B3B68">
        <w:t xml:space="preserve">Andre gode plasseringer fikk Jørn Hansson med 341 og seier i klasse 2 og Ola Strand Nystuen med tredjeplass i rekrutt på 343. </w:t>
      </w:r>
      <w:r w:rsidR="001B7242">
        <w:t xml:space="preserve">  </w:t>
      </w:r>
      <w:r w:rsidR="00A7427E">
        <w:t xml:space="preserve"> </w:t>
      </w:r>
      <w:r w:rsidR="005A7EC7">
        <w:t xml:space="preserve"> </w:t>
      </w:r>
      <w:r w:rsidR="001B45AB">
        <w:rPr>
          <w:shd w:val="clear" w:color="auto" w:fill="FFFFFF"/>
        </w:rPr>
        <w:t xml:space="preserve"> </w:t>
      </w:r>
    </w:p>
    <w:p w14:paraId="58A28B42" w14:textId="77777777" w:rsidR="0004084C" w:rsidRPr="00657722" w:rsidRDefault="0004084C" w:rsidP="0004084C">
      <w:pPr>
        <w:rPr>
          <w:color w:val="FF0000"/>
        </w:rPr>
      </w:pPr>
    </w:p>
    <w:p w14:paraId="58A28B43" w14:textId="0A4BE0E8" w:rsidR="0004084C" w:rsidRPr="00060F25" w:rsidRDefault="0004084C" w:rsidP="0004084C">
      <w:pPr>
        <w:rPr>
          <w:b/>
          <w:shd w:val="clear" w:color="auto" w:fill="FFFFFF"/>
        </w:rPr>
      </w:pPr>
      <w:r w:rsidRPr="00060F25">
        <w:rPr>
          <w:b/>
          <w:shd w:val="clear" w:color="auto" w:fill="FFFFFF"/>
        </w:rPr>
        <w:t>Samlagsmesterskap</w:t>
      </w:r>
      <w:r w:rsidR="000F0EA4" w:rsidRPr="00060F25">
        <w:rPr>
          <w:b/>
          <w:shd w:val="clear" w:color="auto" w:fill="FFFFFF"/>
        </w:rPr>
        <w:t xml:space="preserve"> 15</w:t>
      </w:r>
      <w:r w:rsidR="00224FCD">
        <w:rPr>
          <w:b/>
          <w:shd w:val="clear" w:color="auto" w:fill="FFFFFF"/>
        </w:rPr>
        <w:t xml:space="preserve"> </w:t>
      </w:r>
      <w:r w:rsidR="0004327D">
        <w:rPr>
          <w:b/>
          <w:shd w:val="clear" w:color="auto" w:fill="FFFFFF"/>
        </w:rPr>
        <w:t>meter</w:t>
      </w:r>
      <w:r w:rsidRPr="00060F25">
        <w:rPr>
          <w:b/>
          <w:shd w:val="clear" w:color="auto" w:fill="FFFFFF"/>
        </w:rPr>
        <w:t>:</w:t>
      </w:r>
    </w:p>
    <w:p w14:paraId="58A28B44" w14:textId="42EC294D" w:rsidR="00060F25" w:rsidRPr="00060F25" w:rsidRDefault="00F56D9B" w:rsidP="0004084C">
      <w:pPr>
        <w:rPr>
          <w:shd w:val="clear" w:color="auto" w:fill="FFFFFF"/>
        </w:rPr>
      </w:pPr>
      <w:r w:rsidRPr="00060F25">
        <w:rPr>
          <w:shd w:val="clear" w:color="auto" w:fill="FFFFFF"/>
        </w:rPr>
        <w:t xml:space="preserve">Løiten var det dominerende laget med en rekke </w:t>
      </w:r>
      <w:r w:rsidR="001B3B68">
        <w:rPr>
          <w:shd w:val="clear" w:color="auto" w:fill="FFFFFF"/>
        </w:rPr>
        <w:t>gode prestasjoner i</w:t>
      </w:r>
      <w:r w:rsidRPr="00060F25">
        <w:rPr>
          <w:shd w:val="clear" w:color="auto" w:fill="FFFFFF"/>
        </w:rPr>
        <w:t xml:space="preserve"> årets </w:t>
      </w:r>
      <w:r w:rsidR="0004084C" w:rsidRPr="00060F25">
        <w:rPr>
          <w:shd w:val="clear" w:color="auto" w:fill="FFFFFF"/>
        </w:rPr>
        <w:t>samlagsstevne</w:t>
      </w:r>
      <w:r w:rsidR="001B3B68">
        <w:rPr>
          <w:shd w:val="clear" w:color="auto" w:fill="FFFFFF"/>
        </w:rPr>
        <w:t xml:space="preserve">. Det var et historisk høyt nivå på seniorsiden som viser at vi må gjøre mye riktig i Hedmark. </w:t>
      </w:r>
      <w:r w:rsidR="001B3B68" w:rsidRPr="00060F25">
        <w:rPr>
          <w:shd w:val="clear" w:color="auto" w:fill="FFFFFF"/>
        </w:rPr>
        <w:t>Ole Magnus Bakken vant på 34</w:t>
      </w:r>
      <w:r w:rsidR="001B3B68">
        <w:rPr>
          <w:shd w:val="clear" w:color="auto" w:fill="FFFFFF"/>
        </w:rPr>
        <w:t>9 og Ingeborg Lundby tok tredjemedaljen på 348</w:t>
      </w:r>
      <w:r w:rsidR="00FD0932">
        <w:rPr>
          <w:shd w:val="clear" w:color="auto" w:fill="FFFFFF"/>
        </w:rPr>
        <w:t>. Hans Kristian Lundby skjøt også veldig bra med 346, men det holdt ikke til medalje i det harde selskapet. Løiten fikk ytterligere to seire på seniorsiden med Kjersti J</w:t>
      </w:r>
      <w:r w:rsidR="007014D3">
        <w:rPr>
          <w:shd w:val="clear" w:color="auto" w:fill="FFFFFF"/>
        </w:rPr>
        <w:t>ohanne Sjøli sine 338 poeng i Eldre Junior</w:t>
      </w:r>
      <w:r w:rsidR="00FD0932">
        <w:rPr>
          <w:shd w:val="clear" w:color="auto" w:fill="FFFFFF"/>
        </w:rPr>
        <w:t xml:space="preserve"> og med Rune Botten sine 344 poeng i klasse 2.</w:t>
      </w:r>
      <w:r w:rsidR="00FD0932">
        <w:rPr>
          <w:shd w:val="clear" w:color="auto" w:fill="FFFFFF"/>
        </w:rPr>
        <w:br/>
        <w:t>For ungdommene ble de beste plasseringer to tredjeplasser med Ola Strand Nystuen i rekrutt (346) og Ole Anders Sjøli i eldre rekrutt (342). Åge Sætre ble best av veteranene med andreplass i V65 (345</w:t>
      </w:r>
      <w:r w:rsidR="0012050A">
        <w:rPr>
          <w:shd w:val="clear" w:color="auto" w:fill="FFFFFF"/>
        </w:rPr>
        <w:t>)</w:t>
      </w:r>
      <w:r w:rsidR="00060F25" w:rsidRPr="00060F25">
        <w:rPr>
          <w:shd w:val="clear" w:color="auto" w:fill="FFFFFF"/>
        </w:rPr>
        <w:t>.</w:t>
      </w:r>
    </w:p>
    <w:p w14:paraId="58A28B45" w14:textId="1BFFE6D2" w:rsidR="00773694" w:rsidRPr="002245A2" w:rsidRDefault="00F56D9B" w:rsidP="0004084C">
      <w:pPr>
        <w:rPr>
          <w:shd w:val="clear" w:color="auto" w:fill="FFFFFF"/>
        </w:rPr>
      </w:pPr>
      <w:r w:rsidRPr="00060F25">
        <w:rPr>
          <w:shd w:val="clear" w:color="auto" w:fill="FFFFFF"/>
        </w:rPr>
        <w:t xml:space="preserve">På lagskytingene gikk det også svært bra med to seire. </w:t>
      </w:r>
      <w:r w:rsidR="00060F25" w:rsidRPr="00060F25">
        <w:rPr>
          <w:shd w:val="clear" w:color="auto" w:fill="FFFFFF"/>
        </w:rPr>
        <w:t>Veteranene vant Åge Sætre (24</w:t>
      </w:r>
      <w:r w:rsidR="00FD0932">
        <w:rPr>
          <w:shd w:val="clear" w:color="auto" w:fill="FFFFFF"/>
        </w:rPr>
        <w:t>7</w:t>
      </w:r>
      <w:r w:rsidR="00060F25" w:rsidRPr="00060F25">
        <w:rPr>
          <w:shd w:val="clear" w:color="auto" w:fill="FFFFFF"/>
        </w:rPr>
        <w:t xml:space="preserve">), </w:t>
      </w:r>
      <w:r w:rsidR="00FD0932">
        <w:rPr>
          <w:shd w:val="clear" w:color="auto" w:fill="FFFFFF"/>
        </w:rPr>
        <w:t>Børge Lundby</w:t>
      </w:r>
      <w:r w:rsidR="00060F25" w:rsidRPr="00060F25">
        <w:rPr>
          <w:shd w:val="clear" w:color="auto" w:fill="FFFFFF"/>
        </w:rPr>
        <w:t xml:space="preserve"> (24</w:t>
      </w:r>
      <w:r w:rsidR="00FD0932">
        <w:rPr>
          <w:shd w:val="clear" w:color="auto" w:fill="FFFFFF"/>
        </w:rPr>
        <w:t>1</w:t>
      </w:r>
      <w:r w:rsidR="00060F25" w:rsidRPr="00060F25">
        <w:rPr>
          <w:shd w:val="clear" w:color="auto" w:fill="FFFFFF"/>
        </w:rPr>
        <w:t>) og Per Egil Storsveen (24</w:t>
      </w:r>
      <w:r w:rsidR="00FD0932">
        <w:rPr>
          <w:shd w:val="clear" w:color="auto" w:fill="FFFFFF"/>
        </w:rPr>
        <w:t>5</w:t>
      </w:r>
      <w:r w:rsidR="00060F25" w:rsidRPr="00060F25">
        <w:rPr>
          <w:shd w:val="clear" w:color="auto" w:fill="FFFFFF"/>
        </w:rPr>
        <w:t>)</w:t>
      </w:r>
      <w:r w:rsidR="000F0EA4" w:rsidRPr="00060F25">
        <w:rPr>
          <w:shd w:val="clear" w:color="auto" w:fill="FFFFFF"/>
        </w:rPr>
        <w:t>.</w:t>
      </w:r>
      <w:r w:rsidR="005603EE" w:rsidRPr="00060F25">
        <w:rPr>
          <w:shd w:val="clear" w:color="auto" w:fill="FFFFFF"/>
        </w:rPr>
        <w:t xml:space="preserve"> På senior</w:t>
      </w:r>
      <w:r w:rsidR="00FD0932">
        <w:rPr>
          <w:shd w:val="clear" w:color="auto" w:fill="FFFFFF"/>
        </w:rPr>
        <w:t>siden var det total Løitendominans med dobbel</w:t>
      </w:r>
      <w:r w:rsidR="0004327D">
        <w:rPr>
          <w:shd w:val="clear" w:color="auto" w:fill="FFFFFF"/>
        </w:rPr>
        <w:t>t</w:t>
      </w:r>
      <w:r w:rsidR="00FD0932">
        <w:rPr>
          <w:shd w:val="clear" w:color="auto" w:fill="FFFFFF"/>
        </w:rPr>
        <w:t>seier</w:t>
      </w:r>
      <w:r w:rsidR="0012050A">
        <w:rPr>
          <w:shd w:val="clear" w:color="auto" w:fill="FFFFFF"/>
        </w:rPr>
        <w:t xml:space="preserve"> og god margin til lagene under. Løiten 2 med Anita Lundby (243), Ingeborg Lundby (248) og Sverre Frøshaug (245) vant på 736 poeng foran Løiten 1.</w:t>
      </w:r>
    </w:p>
    <w:p w14:paraId="58A28B46" w14:textId="77777777" w:rsidR="00246B14" w:rsidRPr="00E86FA2" w:rsidRDefault="00246B14" w:rsidP="0004084C">
      <w:pPr>
        <w:rPr>
          <w:b/>
          <w:shd w:val="clear" w:color="auto" w:fill="FFFFFF"/>
        </w:rPr>
      </w:pPr>
    </w:p>
    <w:p w14:paraId="58A28B47" w14:textId="77777777" w:rsidR="00306B7B" w:rsidRPr="0074006B" w:rsidRDefault="002D2B0A" w:rsidP="0004084C">
      <w:pPr>
        <w:rPr>
          <w:b/>
          <w:shd w:val="clear" w:color="auto" w:fill="FFFFFF"/>
        </w:rPr>
      </w:pPr>
      <w:r w:rsidRPr="0074006B">
        <w:rPr>
          <w:b/>
          <w:shd w:val="clear" w:color="auto" w:fill="FFFFFF"/>
        </w:rPr>
        <w:t>Landsdelskretsstevne</w:t>
      </w:r>
    </w:p>
    <w:p w14:paraId="58A28B48" w14:textId="03859FA9" w:rsidR="00875344" w:rsidRPr="0074006B" w:rsidRDefault="00306B7B" w:rsidP="0004084C">
      <w:pPr>
        <w:rPr>
          <w:shd w:val="clear" w:color="auto" w:fill="FFFFFF"/>
        </w:rPr>
      </w:pPr>
      <w:r w:rsidRPr="0074006B">
        <w:rPr>
          <w:shd w:val="clear" w:color="auto" w:fill="FFFFFF"/>
        </w:rPr>
        <w:t xml:space="preserve">Stevnet ble arrangert av </w:t>
      </w:r>
      <w:r w:rsidR="0004327D">
        <w:rPr>
          <w:shd w:val="clear" w:color="auto" w:fill="FFFFFF"/>
        </w:rPr>
        <w:t xml:space="preserve">Gjøvik </w:t>
      </w:r>
      <w:r w:rsidR="00875344" w:rsidRPr="0074006B">
        <w:rPr>
          <w:shd w:val="clear" w:color="auto" w:fill="FFFFFF"/>
        </w:rPr>
        <w:t>skytterlag 2</w:t>
      </w:r>
      <w:r w:rsidR="0004327D">
        <w:rPr>
          <w:shd w:val="clear" w:color="auto" w:fill="FFFFFF"/>
        </w:rPr>
        <w:t>3</w:t>
      </w:r>
      <w:r w:rsidR="00875344" w:rsidRPr="0074006B">
        <w:rPr>
          <w:shd w:val="clear" w:color="auto" w:fill="FFFFFF"/>
        </w:rPr>
        <w:t xml:space="preserve"> – 2</w:t>
      </w:r>
      <w:r w:rsidR="0004327D">
        <w:rPr>
          <w:shd w:val="clear" w:color="auto" w:fill="FFFFFF"/>
        </w:rPr>
        <w:t>7</w:t>
      </w:r>
      <w:r w:rsidRPr="0074006B">
        <w:rPr>
          <w:shd w:val="clear" w:color="auto" w:fill="FFFFFF"/>
        </w:rPr>
        <w:t>. januar.</w:t>
      </w:r>
      <w:r w:rsidR="00875344" w:rsidRPr="0074006B">
        <w:rPr>
          <w:shd w:val="clear" w:color="auto" w:fill="FFFFFF"/>
        </w:rPr>
        <w:t xml:space="preserve"> </w:t>
      </w:r>
      <w:r w:rsidRPr="0074006B">
        <w:rPr>
          <w:shd w:val="clear" w:color="auto" w:fill="FFFFFF"/>
        </w:rPr>
        <w:t xml:space="preserve">Ole Magnus Bakken forsvarte </w:t>
      </w:r>
      <w:r w:rsidR="0004327D">
        <w:rPr>
          <w:shd w:val="clear" w:color="auto" w:fill="FFFFFF"/>
        </w:rPr>
        <w:t xml:space="preserve">nesten tittelen fra de to foregående år med sine gode 349 poeng, men han ble hårfint slått på rangering av Roger Ottosen/Vestre Toten. Når Anne Ingeborg Sogn </w:t>
      </w:r>
      <w:proofErr w:type="spellStart"/>
      <w:r w:rsidR="0004327D">
        <w:rPr>
          <w:shd w:val="clear" w:color="auto" w:fill="FFFFFF"/>
        </w:rPr>
        <w:t>Øiom</w:t>
      </w:r>
      <w:proofErr w:type="spellEnd"/>
      <w:r w:rsidR="0004327D">
        <w:rPr>
          <w:shd w:val="clear" w:color="auto" w:fill="FFFFFF"/>
        </w:rPr>
        <w:t>/</w:t>
      </w:r>
      <w:proofErr w:type="spellStart"/>
      <w:r w:rsidR="0004327D">
        <w:rPr>
          <w:shd w:val="clear" w:color="auto" w:fill="FFFFFF"/>
        </w:rPr>
        <w:t>Randsfjord</w:t>
      </w:r>
      <w:proofErr w:type="spellEnd"/>
      <w:r w:rsidR="0004327D">
        <w:rPr>
          <w:shd w:val="clear" w:color="auto" w:fill="FFFFFF"/>
        </w:rPr>
        <w:t xml:space="preserve"> tok tredjeplassen også på 349 poeng ser vi at nivået i vår landsdelskrets er det høyeste i landet.  </w:t>
      </w:r>
      <w:r w:rsidR="00875344" w:rsidRPr="0074006B">
        <w:rPr>
          <w:shd w:val="clear" w:color="auto" w:fill="FFFFFF"/>
        </w:rPr>
        <w:t>fjorårets tittel</w:t>
      </w:r>
      <w:r w:rsidRPr="0074006B">
        <w:rPr>
          <w:shd w:val="clear" w:color="auto" w:fill="FFFFFF"/>
        </w:rPr>
        <w:t xml:space="preserve"> og van</w:t>
      </w:r>
      <w:r w:rsidR="00875344" w:rsidRPr="0074006B">
        <w:rPr>
          <w:shd w:val="clear" w:color="auto" w:fill="FFFFFF"/>
        </w:rPr>
        <w:t>t mesterskapet for senior på 347</w:t>
      </w:r>
      <w:r w:rsidRPr="0074006B">
        <w:rPr>
          <w:shd w:val="clear" w:color="auto" w:fill="FFFFFF"/>
        </w:rPr>
        <w:t xml:space="preserve"> poeng. </w:t>
      </w:r>
      <w:r w:rsidR="0051692D">
        <w:rPr>
          <w:shd w:val="clear" w:color="auto" w:fill="FFFFFF"/>
        </w:rPr>
        <w:t xml:space="preserve">For ungdommene var det Ola Strand Nystuen som hadde best plassering med 347 poeng og ble nummer 4 i rekrutt. </w:t>
      </w:r>
    </w:p>
    <w:p w14:paraId="14C0EB50" w14:textId="77777777" w:rsidR="00170469" w:rsidRDefault="0074006B" w:rsidP="0004084C">
      <w:pPr>
        <w:rPr>
          <w:shd w:val="clear" w:color="auto" w:fill="FFFFFF"/>
        </w:rPr>
      </w:pPr>
      <w:r w:rsidRPr="0074006B">
        <w:rPr>
          <w:shd w:val="clear" w:color="auto" w:fill="FFFFFF"/>
        </w:rPr>
        <w:t xml:space="preserve">På lagskytingene </w:t>
      </w:r>
      <w:r w:rsidR="0051692D">
        <w:rPr>
          <w:shd w:val="clear" w:color="auto" w:fill="FFFFFF"/>
        </w:rPr>
        <w:t xml:space="preserve">dominerte seniorlagene like mye som på samlagsstevnet. Det ble dobbeltseier med seier til Løiten 1 på 741 poeng (Ole Magnus Bakken 249, Ingeborg Lundby 247 og Sverre Frøshaug 245) foran Løiten 2 på 735 poeng (Sindre Nordvik 246, Vidar </w:t>
      </w:r>
      <w:proofErr w:type="spellStart"/>
      <w:r w:rsidR="0051692D">
        <w:rPr>
          <w:shd w:val="clear" w:color="auto" w:fill="FFFFFF"/>
        </w:rPr>
        <w:t>Offigstad</w:t>
      </w:r>
      <w:proofErr w:type="spellEnd"/>
      <w:r w:rsidR="0051692D">
        <w:rPr>
          <w:shd w:val="clear" w:color="auto" w:fill="FFFFFF"/>
        </w:rPr>
        <w:t xml:space="preserve"> 245 og Dag Lien 244). Løitens veteranlag fikk også en god plassering med sin andreplass. Der skjøt Åge Sætre 249, Per Egil Storsveen 244 og Børge Lundby 243.</w:t>
      </w:r>
    </w:p>
    <w:p w14:paraId="58A28B4B" w14:textId="2081204D" w:rsidR="007C0971" w:rsidRDefault="0051692D" w:rsidP="0004084C">
      <w:pPr>
        <w:rPr>
          <w:shd w:val="clear" w:color="auto" w:fill="FFFFFF"/>
        </w:rPr>
      </w:pPr>
      <w:r>
        <w:rPr>
          <w:shd w:val="clear" w:color="auto" w:fill="FFFFFF"/>
        </w:rPr>
        <w:t xml:space="preserve">I samlagsskytingene ble det nok en seier for seniorskytterne. Hedmark 1 vant med 989 poeng og Løiten hadde tre skyttere med på laget. Det var Ole Magnus Bakken 249, Ingeborg Lundby </w:t>
      </w:r>
      <w:r>
        <w:rPr>
          <w:shd w:val="clear" w:color="auto" w:fill="FFFFFF"/>
        </w:rPr>
        <w:lastRenderedPageBreak/>
        <w:t xml:space="preserve">247 og Sverre Frøshaug 245 i tillegg til Matheas </w:t>
      </w:r>
      <w:proofErr w:type="spellStart"/>
      <w:r>
        <w:rPr>
          <w:shd w:val="clear" w:color="auto" w:fill="FFFFFF"/>
        </w:rPr>
        <w:t>Amb</w:t>
      </w:r>
      <w:proofErr w:type="spellEnd"/>
      <w:r>
        <w:rPr>
          <w:shd w:val="clear" w:color="auto" w:fill="FFFFFF"/>
        </w:rPr>
        <w:t>/</w:t>
      </w:r>
      <w:proofErr w:type="spellStart"/>
      <w:r>
        <w:rPr>
          <w:shd w:val="clear" w:color="auto" w:fill="FFFFFF"/>
        </w:rPr>
        <w:t>Lismarken</w:t>
      </w:r>
      <w:proofErr w:type="spellEnd"/>
      <w:r>
        <w:rPr>
          <w:shd w:val="clear" w:color="auto" w:fill="FFFFFF"/>
        </w:rPr>
        <w:t xml:space="preserve"> på 248. </w:t>
      </w:r>
      <w:r w:rsidR="00EA7F1C">
        <w:rPr>
          <w:shd w:val="clear" w:color="auto" w:fill="FFFFFF"/>
        </w:rPr>
        <w:t xml:space="preserve">Sterkt var det også av Hedmarks ungdomslag som klarte tredjeplass med 987 poeng. Der bidro Ola Strand Nystuen godt med sine 247 poeng. </w:t>
      </w:r>
    </w:p>
    <w:p w14:paraId="58A28B4E" w14:textId="526A5389" w:rsidR="0004084C" w:rsidRDefault="00F56D9B" w:rsidP="0004084C">
      <w:pPr>
        <w:rPr>
          <w:shd w:val="clear" w:color="auto" w:fill="FFFFFF"/>
        </w:rPr>
      </w:pPr>
      <w:r>
        <w:rPr>
          <w:shd w:val="clear" w:color="auto" w:fill="FFFFFF"/>
        </w:rPr>
        <w:br/>
      </w:r>
      <w:r>
        <w:rPr>
          <w:shd w:val="clear" w:color="auto" w:fill="FFFFFF"/>
        </w:rPr>
        <w:br/>
      </w:r>
      <w:r w:rsidRPr="00F7181E">
        <w:rPr>
          <w:b/>
        </w:rPr>
        <w:t>Klubbmesterskap:</w:t>
      </w:r>
      <w:r w:rsidR="00412250" w:rsidRPr="00F7181E">
        <w:br/>
        <w:t>Mesterskapet samlet</w:t>
      </w:r>
      <w:r w:rsidR="00D37103" w:rsidRPr="00F7181E">
        <w:t xml:space="preserve"> </w:t>
      </w:r>
      <w:r w:rsidR="00F7181E" w:rsidRPr="00F7181E">
        <w:t xml:space="preserve">så mange som </w:t>
      </w:r>
      <w:r w:rsidR="00D37103" w:rsidRPr="00F7181E">
        <w:t>3</w:t>
      </w:r>
      <w:r w:rsidR="00F7181E" w:rsidRPr="00F7181E">
        <w:t>7</w:t>
      </w:r>
      <w:r w:rsidRPr="00412250">
        <w:t xml:space="preserve"> deltakere</w:t>
      </w:r>
      <w:r w:rsidR="00D37103" w:rsidRPr="00412250">
        <w:t xml:space="preserve"> (26 i 2016</w:t>
      </w:r>
      <w:r w:rsidR="00F7181E">
        <w:t xml:space="preserve">, </w:t>
      </w:r>
      <w:r w:rsidR="00412250" w:rsidRPr="00412250">
        <w:t>33 i 2017</w:t>
      </w:r>
      <w:r w:rsidR="00F7181E">
        <w:t xml:space="preserve"> og 31 i 2018</w:t>
      </w:r>
      <w:r w:rsidR="00D37103" w:rsidRPr="00412250">
        <w:t>)</w:t>
      </w:r>
      <w:r w:rsidRPr="00412250">
        <w:rPr>
          <w:shd w:val="clear" w:color="auto" w:fill="FFFFFF"/>
        </w:rPr>
        <w:t>.</w:t>
      </w:r>
      <w:r w:rsidR="00D37103" w:rsidRPr="00412250">
        <w:rPr>
          <w:shd w:val="clear" w:color="auto" w:fill="FFFFFF"/>
        </w:rPr>
        <w:t xml:space="preserve"> </w:t>
      </w:r>
      <w:r w:rsidR="00F7181E">
        <w:rPr>
          <w:shd w:val="clear" w:color="auto" w:fill="FFFFFF"/>
        </w:rPr>
        <w:t xml:space="preserve">Spesielt gledelig var at hele 10 stilte i NU og rekrutt. </w:t>
      </w:r>
      <w:r w:rsidR="00D37103" w:rsidRPr="00412250">
        <w:rPr>
          <w:shd w:val="clear" w:color="auto" w:fill="FFFFFF"/>
        </w:rPr>
        <w:t>Det var mye god skyting og følgende ble k</w:t>
      </w:r>
      <w:r w:rsidRPr="00412250">
        <w:rPr>
          <w:shd w:val="clear" w:color="auto" w:fill="FFFFFF"/>
        </w:rPr>
        <w:t xml:space="preserve">lubbmestere: </w:t>
      </w:r>
      <w:r w:rsidR="00412250">
        <w:rPr>
          <w:shd w:val="clear" w:color="auto" w:fill="FFFFFF"/>
        </w:rPr>
        <w:t>Ola Strand Nystuen (R) 3</w:t>
      </w:r>
      <w:r w:rsidR="00F7181E">
        <w:rPr>
          <w:shd w:val="clear" w:color="auto" w:fill="FFFFFF"/>
        </w:rPr>
        <w:t>47</w:t>
      </w:r>
      <w:r w:rsidR="00412250">
        <w:rPr>
          <w:shd w:val="clear" w:color="auto" w:fill="FFFFFF"/>
        </w:rPr>
        <w:t xml:space="preserve">, </w:t>
      </w:r>
      <w:r w:rsidR="00F7181E">
        <w:rPr>
          <w:shd w:val="clear" w:color="auto" w:fill="FFFFFF"/>
        </w:rPr>
        <w:t xml:space="preserve">Ola Anders </w:t>
      </w:r>
      <w:r w:rsidR="008F0088">
        <w:rPr>
          <w:shd w:val="clear" w:color="auto" w:fill="FFFFFF"/>
        </w:rPr>
        <w:t>Sjøli</w:t>
      </w:r>
      <w:r w:rsidR="00412250">
        <w:rPr>
          <w:shd w:val="clear" w:color="auto" w:fill="FFFFFF"/>
        </w:rPr>
        <w:t xml:space="preserve"> (ER) 3</w:t>
      </w:r>
      <w:r w:rsidR="00F7181E">
        <w:rPr>
          <w:shd w:val="clear" w:color="auto" w:fill="FFFFFF"/>
        </w:rPr>
        <w:t>42, Kjersti Johanne Sjøli (EJ)</w:t>
      </w:r>
      <w:r w:rsidR="00412250">
        <w:rPr>
          <w:shd w:val="clear" w:color="auto" w:fill="FFFFFF"/>
        </w:rPr>
        <w:t xml:space="preserve"> 334, </w:t>
      </w:r>
      <w:r w:rsidR="00F7181E">
        <w:rPr>
          <w:shd w:val="clear" w:color="auto" w:fill="FFFFFF"/>
        </w:rPr>
        <w:t>Henne Berit Lindseth</w:t>
      </w:r>
      <w:r w:rsidR="00412250">
        <w:rPr>
          <w:shd w:val="clear" w:color="auto" w:fill="FFFFFF"/>
        </w:rPr>
        <w:t xml:space="preserve"> (NV) 23</w:t>
      </w:r>
      <w:r w:rsidR="00F7181E">
        <w:rPr>
          <w:shd w:val="clear" w:color="auto" w:fill="FFFFFF"/>
        </w:rPr>
        <w:t>9</w:t>
      </w:r>
      <w:r w:rsidR="00412250">
        <w:rPr>
          <w:shd w:val="clear" w:color="auto" w:fill="FFFFFF"/>
        </w:rPr>
        <w:t xml:space="preserve">, </w:t>
      </w:r>
      <w:r w:rsidRPr="00412250">
        <w:rPr>
          <w:shd w:val="clear" w:color="auto" w:fill="FFFFFF"/>
        </w:rPr>
        <w:t>Åge Sætre (V65)</w:t>
      </w:r>
      <w:r w:rsidR="00412250">
        <w:rPr>
          <w:shd w:val="clear" w:color="auto" w:fill="FFFFFF"/>
        </w:rPr>
        <w:t xml:space="preserve"> 34</w:t>
      </w:r>
      <w:r w:rsidR="00F7181E">
        <w:rPr>
          <w:shd w:val="clear" w:color="auto" w:fill="FFFFFF"/>
        </w:rPr>
        <w:t>4</w:t>
      </w:r>
      <w:r w:rsidRPr="00412250">
        <w:rPr>
          <w:shd w:val="clear" w:color="auto" w:fill="FFFFFF"/>
        </w:rPr>
        <w:t>, Leif Grøndahl(V73)</w:t>
      </w:r>
      <w:r w:rsidR="00412250">
        <w:rPr>
          <w:shd w:val="clear" w:color="auto" w:fill="FFFFFF"/>
        </w:rPr>
        <w:t xml:space="preserve"> 3</w:t>
      </w:r>
      <w:r w:rsidR="00F7181E">
        <w:rPr>
          <w:shd w:val="clear" w:color="auto" w:fill="FFFFFF"/>
        </w:rPr>
        <w:t>37</w:t>
      </w:r>
      <w:r w:rsidRPr="00412250">
        <w:rPr>
          <w:shd w:val="clear" w:color="auto" w:fill="FFFFFF"/>
        </w:rPr>
        <w:t xml:space="preserve">, </w:t>
      </w:r>
      <w:r w:rsidR="00F7181E">
        <w:rPr>
          <w:shd w:val="clear" w:color="auto" w:fill="FFFFFF"/>
        </w:rPr>
        <w:t xml:space="preserve">Per Egil Storsveen (V55), </w:t>
      </w:r>
      <w:r w:rsidR="00D37103" w:rsidRPr="00412250">
        <w:rPr>
          <w:shd w:val="clear" w:color="auto" w:fill="FFFFFF"/>
        </w:rPr>
        <w:t>Veronika</w:t>
      </w:r>
      <w:r w:rsidR="00412250">
        <w:rPr>
          <w:shd w:val="clear" w:color="auto" w:fill="FFFFFF"/>
        </w:rPr>
        <w:t xml:space="preserve"> Charlotte B.</w:t>
      </w:r>
      <w:r w:rsidR="00D37103" w:rsidRPr="00412250">
        <w:rPr>
          <w:shd w:val="clear" w:color="auto" w:fill="FFFFFF"/>
        </w:rPr>
        <w:t xml:space="preserve"> Hanssen (1)</w:t>
      </w:r>
      <w:r w:rsidR="00412250">
        <w:rPr>
          <w:shd w:val="clear" w:color="auto" w:fill="FFFFFF"/>
        </w:rPr>
        <w:t xml:space="preserve"> 2</w:t>
      </w:r>
      <w:r w:rsidR="00F7181E">
        <w:rPr>
          <w:shd w:val="clear" w:color="auto" w:fill="FFFFFF"/>
        </w:rPr>
        <w:t>35</w:t>
      </w:r>
      <w:r w:rsidR="00D37103" w:rsidRPr="00412250">
        <w:rPr>
          <w:shd w:val="clear" w:color="auto" w:fill="FFFFFF"/>
        </w:rPr>
        <w:t xml:space="preserve">, </w:t>
      </w:r>
      <w:r w:rsidR="00F7181E">
        <w:rPr>
          <w:shd w:val="clear" w:color="auto" w:fill="FFFFFF"/>
        </w:rPr>
        <w:t>Ola Storsveen Storbæk</w:t>
      </w:r>
      <w:r w:rsidRPr="00412250">
        <w:rPr>
          <w:shd w:val="clear" w:color="auto" w:fill="FFFFFF"/>
        </w:rPr>
        <w:t xml:space="preserve"> (2)</w:t>
      </w:r>
      <w:r w:rsidR="00412250">
        <w:rPr>
          <w:shd w:val="clear" w:color="auto" w:fill="FFFFFF"/>
        </w:rPr>
        <w:t xml:space="preserve"> 3</w:t>
      </w:r>
      <w:r w:rsidR="00F7181E">
        <w:rPr>
          <w:shd w:val="clear" w:color="auto" w:fill="FFFFFF"/>
        </w:rPr>
        <w:t>44 og</w:t>
      </w:r>
      <w:r w:rsidRPr="00412250">
        <w:rPr>
          <w:shd w:val="clear" w:color="auto" w:fill="FFFFFF"/>
        </w:rPr>
        <w:t xml:space="preserve"> </w:t>
      </w:r>
      <w:r w:rsidR="00F7181E">
        <w:rPr>
          <w:shd w:val="clear" w:color="auto" w:fill="FFFFFF"/>
        </w:rPr>
        <w:t>Ole Magnus Bakken</w:t>
      </w:r>
      <w:r w:rsidR="00F7181E" w:rsidRPr="00412250">
        <w:rPr>
          <w:shd w:val="clear" w:color="auto" w:fill="FFFFFF"/>
        </w:rPr>
        <w:t xml:space="preserve"> (klasse 3-5)</w:t>
      </w:r>
      <w:r w:rsidR="00F7181E">
        <w:rPr>
          <w:shd w:val="clear" w:color="auto" w:fill="FFFFFF"/>
        </w:rPr>
        <w:t xml:space="preserve"> 349</w:t>
      </w:r>
      <w:r w:rsidR="00D37103" w:rsidRPr="00412250">
        <w:rPr>
          <w:shd w:val="clear" w:color="auto" w:fill="FFFFFF"/>
        </w:rPr>
        <w:t xml:space="preserve">. </w:t>
      </w:r>
    </w:p>
    <w:p w14:paraId="58A28B4F" w14:textId="77777777" w:rsidR="00276F9C" w:rsidRPr="00412250" w:rsidRDefault="00276F9C" w:rsidP="0004084C">
      <w:pPr>
        <w:rPr>
          <w:shd w:val="clear" w:color="auto" w:fill="FFFFFF"/>
        </w:rPr>
      </w:pPr>
    </w:p>
    <w:p w14:paraId="58A28B50" w14:textId="77777777" w:rsidR="0004084C" w:rsidRPr="00412250" w:rsidRDefault="002D2B0A" w:rsidP="0004084C">
      <w:pPr>
        <w:rPr>
          <w:b/>
        </w:rPr>
      </w:pPr>
      <w:proofErr w:type="spellStart"/>
      <w:r w:rsidRPr="00412250">
        <w:rPr>
          <w:b/>
        </w:rPr>
        <w:t>Lapua</w:t>
      </w:r>
      <w:proofErr w:type="spellEnd"/>
      <w:r w:rsidRPr="00412250">
        <w:rPr>
          <w:b/>
        </w:rPr>
        <w:t xml:space="preserve"> cupen:</w:t>
      </w:r>
    </w:p>
    <w:p w14:paraId="58A28B51" w14:textId="64992DF1" w:rsidR="00E23801" w:rsidRDefault="00CB0315" w:rsidP="0004084C">
      <w:r w:rsidRPr="00412250">
        <w:t xml:space="preserve">Løiten hadde </w:t>
      </w:r>
      <w:r w:rsidR="00276F9C">
        <w:t>en</w:t>
      </w:r>
      <w:r w:rsidR="00940D25" w:rsidRPr="00412250">
        <w:t xml:space="preserve"> finalist i årets </w:t>
      </w:r>
      <w:proofErr w:type="spellStart"/>
      <w:r w:rsidRPr="00412250">
        <w:t>Lapua</w:t>
      </w:r>
      <w:proofErr w:type="spellEnd"/>
      <w:r w:rsidRPr="00412250">
        <w:t xml:space="preserve"> cup</w:t>
      </w:r>
      <w:r w:rsidR="00F21499">
        <w:t xml:space="preserve"> som bl</w:t>
      </w:r>
      <w:r w:rsidR="00737B2F">
        <w:t>e</w:t>
      </w:r>
      <w:r w:rsidR="007A5DC5">
        <w:t xml:space="preserve"> avholdt hos Stange og Romedal 3. februar</w:t>
      </w:r>
      <w:r w:rsidR="00940D25" w:rsidRPr="00412250">
        <w:t xml:space="preserve">. </w:t>
      </w:r>
      <w:r w:rsidR="007A5DC5">
        <w:t>Ola Strand Nystuen</w:t>
      </w:r>
      <w:r w:rsidR="00F21499">
        <w:t xml:space="preserve"> kvalifiserte seg i kl. </w:t>
      </w:r>
      <w:r w:rsidR="007A5DC5">
        <w:t>rekrutt</w:t>
      </w:r>
      <w:r w:rsidR="00F21499">
        <w:t xml:space="preserve"> etter meget god skyting i innledende runder.  H</w:t>
      </w:r>
      <w:r w:rsidR="007A5DC5">
        <w:t>an</w:t>
      </w:r>
      <w:r w:rsidR="00F21499">
        <w:t xml:space="preserve"> skjøt </w:t>
      </w:r>
      <w:r w:rsidR="007A5DC5">
        <w:t xml:space="preserve">svært </w:t>
      </w:r>
      <w:r w:rsidR="00F21499">
        <w:t xml:space="preserve">godt også i finalen og ble nummer </w:t>
      </w:r>
      <w:r w:rsidR="007A5DC5">
        <w:t>2 med hele 349</w:t>
      </w:r>
      <w:r w:rsidR="00F21499">
        <w:t xml:space="preserve"> poeng. </w:t>
      </w:r>
    </w:p>
    <w:p w14:paraId="58A28B52" w14:textId="77777777" w:rsidR="00E23801" w:rsidRDefault="00E23801" w:rsidP="0004084C"/>
    <w:p w14:paraId="58A28B53" w14:textId="77777777" w:rsidR="00E2317E" w:rsidRPr="00E23801" w:rsidRDefault="00E23801" w:rsidP="0004084C">
      <w:pPr>
        <w:rPr>
          <w:b/>
        </w:rPr>
      </w:pPr>
      <w:r w:rsidRPr="00E23801">
        <w:rPr>
          <w:b/>
        </w:rPr>
        <w:t>Østlandscupen:</w:t>
      </w:r>
      <w:r w:rsidR="00FE5053" w:rsidRPr="00E23801">
        <w:rPr>
          <w:b/>
        </w:rPr>
        <w:t xml:space="preserve">   </w:t>
      </w:r>
    </w:p>
    <w:p w14:paraId="58A28B54" w14:textId="6B7666E9" w:rsidR="00E27159" w:rsidRDefault="007A5DC5" w:rsidP="0004084C">
      <w:r>
        <w:t>Løiten stilte med lag kun for seniorene i årets cup</w:t>
      </w:r>
      <w:r w:rsidR="00E23801">
        <w:t xml:space="preserve">. </w:t>
      </w:r>
      <w:r>
        <w:t>Som forventet presterte vi skyting på høyt nivå i alle runder og spesielt jevnt og impo</w:t>
      </w:r>
      <w:r w:rsidR="000B37E5">
        <w:t>nerende er det at vi skjøt fra 1</w:t>
      </w:r>
      <w:r>
        <w:t>72</w:t>
      </w:r>
      <w:r w:rsidR="000B37E5">
        <w:t>0 til 1</w:t>
      </w:r>
      <w:r>
        <w:t>722</w:t>
      </w:r>
      <w:r w:rsidR="000B37E5">
        <w:t xml:space="preserve"> (snitt på over 344)</w:t>
      </w:r>
      <w:r>
        <w:t xml:space="preserve"> på de to siste runder samt at vi presterte det samme i finalen</w:t>
      </w:r>
      <w:r w:rsidR="000B37E5">
        <w:t xml:space="preserve">. Vi ledet med fire poeng før den avsluttende </w:t>
      </w:r>
      <w:proofErr w:type="spellStart"/>
      <w:r w:rsidR="000B37E5">
        <w:t>tiskuddsfinalen</w:t>
      </w:r>
      <w:proofErr w:type="spellEnd"/>
      <w:r w:rsidR="000B37E5">
        <w:t xml:space="preserve">, men der ble Høland/Bjørkelangen for sterke. En god andreplass er vi </w:t>
      </w:r>
      <w:proofErr w:type="spellStart"/>
      <w:r w:rsidR="000B37E5">
        <w:t>plasseringsmessig</w:t>
      </w:r>
      <w:proofErr w:type="spellEnd"/>
      <w:r w:rsidR="000B37E5">
        <w:t xml:space="preserve"> svært fornøyd med i en cup der det deltar mange lag med skyttere på </w:t>
      </w:r>
      <w:r w:rsidR="004D6554">
        <w:t xml:space="preserve">høyt nivå. Neste år setter vi oss enda høyere mål og for å klare det erfarte vi at spesifikk trening på det litt spesielle finaleprogrammet må prioriteres høyt. </w:t>
      </w:r>
      <w:r w:rsidR="000B37E5">
        <w:t xml:space="preserve"> </w:t>
      </w:r>
    </w:p>
    <w:p w14:paraId="58A28B55" w14:textId="77777777" w:rsidR="00C214B3" w:rsidRDefault="00C214B3" w:rsidP="0004084C"/>
    <w:p w14:paraId="58A28B56" w14:textId="3B9D7EEE" w:rsidR="00C214B3" w:rsidRPr="00764D14" w:rsidRDefault="009C2F42" w:rsidP="00C214B3">
      <w:proofErr w:type="spellStart"/>
      <w:r w:rsidRPr="00E52A8D">
        <w:rPr>
          <w:b/>
        </w:rPr>
        <w:t>Novemberstevnet</w:t>
      </w:r>
      <w:proofErr w:type="spellEnd"/>
      <w:r w:rsidR="00C214B3" w:rsidRPr="00E52A8D">
        <w:rPr>
          <w:b/>
        </w:rPr>
        <w:br/>
      </w:r>
      <w:proofErr w:type="spellStart"/>
      <w:r w:rsidRPr="00E52A8D">
        <w:t>Novemberstevnet</w:t>
      </w:r>
      <w:proofErr w:type="spellEnd"/>
      <w:r w:rsidR="001F54ED" w:rsidRPr="00E52A8D">
        <w:t xml:space="preserve"> </w:t>
      </w:r>
      <w:r w:rsidR="00E52A8D" w:rsidRPr="00E52A8D">
        <w:t xml:space="preserve">hadde 144 deltagere som er en liten nedgang på 10 skyttere fra 2018. Det ble en medalje på Løiten denne gangen med bronsemedalje </w:t>
      </w:r>
      <w:r w:rsidR="007A2ABD">
        <w:t>til</w:t>
      </w:r>
      <w:r w:rsidR="00E52A8D" w:rsidRPr="00E52A8D">
        <w:t xml:space="preserve"> Ola Strand Nystuen på 349 poeng i klasse Rekrutt. Det ble også klasseseier i Nybegynner voksen for Hanne Berit Lindseth på 241 poeng. Det var ellers flere andre gode prestasjoner fra Løitenskytterne med andreplass til Per Egil Storsveen på 347 i V55, Jørn Hansson fik andreplass i klasse 2 på 341 </w:t>
      </w:r>
      <w:r w:rsidR="007A2ABD">
        <w:t xml:space="preserve">poeng </w:t>
      </w:r>
      <w:r w:rsidR="00E52A8D" w:rsidRPr="00E52A8D">
        <w:t>og Åge Sætre fikk tredjeplass i V65 på</w:t>
      </w:r>
      <w:r w:rsidR="007A2ABD">
        <w:t xml:space="preserve"> 347 poeng</w:t>
      </w:r>
      <w:r w:rsidR="00E52A8D" w:rsidRPr="00E52A8D">
        <w:t xml:space="preserve"> mens Sverre Frøshaug ble best i klasse 3-5 med 346</w:t>
      </w:r>
      <w:r w:rsidR="007A2ABD">
        <w:t xml:space="preserve"> poeng</w:t>
      </w:r>
      <w:r w:rsidR="00E52A8D" w:rsidRPr="00E52A8D">
        <w:t xml:space="preserve"> og fjerdeplass.</w:t>
      </w:r>
      <w:r w:rsidR="00C214B3">
        <w:t xml:space="preserve">      </w:t>
      </w:r>
      <w:r w:rsidR="00C214B3">
        <w:rPr>
          <w:shd w:val="clear" w:color="auto" w:fill="FFFFFF"/>
        </w:rPr>
        <w:t xml:space="preserve"> </w:t>
      </w:r>
    </w:p>
    <w:p w14:paraId="58A28B57" w14:textId="77777777" w:rsidR="00C214B3" w:rsidRPr="00E23801" w:rsidRDefault="00C214B3" w:rsidP="0004084C"/>
    <w:p w14:paraId="58A28B58" w14:textId="77777777" w:rsidR="00E27159" w:rsidRDefault="00E27159" w:rsidP="0004084C">
      <w:pPr>
        <w:rPr>
          <w:b/>
        </w:rPr>
      </w:pPr>
    </w:p>
    <w:p w14:paraId="58A28B5D" w14:textId="137D2D84" w:rsidR="00707FA4" w:rsidRPr="00222C77" w:rsidRDefault="0004084C" w:rsidP="0004084C">
      <w:pPr>
        <w:rPr>
          <w:b/>
        </w:rPr>
      </w:pPr>
      <w:r w:rsidRPr="00D84E40">
        <w:rPr>
          <w:b/>
        </w:rPr>
        <w:t>FELTSKYTING</w:t>
      </w:r>
    </w:p>
    <w:p w14:paraId="58A28B5E" w14:textId="77777777" w:rsidR="008402D8" w:rsidRDefault="008402D8" w:rsidP="0004084C">
      <w:pPr>
        <w:rPr>
          <w:b/>
          <w:shd w:val="clear" w:color="auto" w:fill="FFFFFF"/>
        </w:rPr>
      </w:pPr>
    </w:p>
    <w:p w14:paraId="58A28B5F" w14:textId="4E977FF8" w:rsidR="00FE5053" w:rsidRDefault="00222C77" w:rsidP="0004084C">
      <w:pPr>
        <w:rPr>
          <w:b/>
          <w:shd w:val="clear" w:color="auto" w:fill="FFFFFF"/>
        </w:rPr>
      </w:pPr>
      <w:r>
        <w:rPr>
          <w:b/>
          <w:shd w:val="clear" w:color="auto" w:fill="FFFFFF"/>
        </w:rPr>
        <w:t>Løiten</w:t>
      </w:r>
      <w:r w:rsidR="00EE0E7C">
        <w:rPr>
          <w:b/>
          <w:shd w:val="clear" w:color="auto" w:fill="FFFFFF"/>
        </w:rPr>
        <w:t xml:space="preserve">s feltstevne i </w:t>
      </w:r>
      <w:proofErr w:type="spellStart"/>
      <w:r w:rsidR="00EE0E7C">
        <w:rPr>
          <w:b/>
          <w:shd w:val="clear" w:color="auto" w:fill="FFFFFF"/>
        </w:rPr>
        <w:t>Nordbygda</w:t>
      </w:r>
      <w:proofErr w:type="spellEnd"/>
      <w:r w:rsidR="00FE5053">
        <w:rPr>
          <w:b/>
          <w:shd w:val="clear" w:color="auto" w:fill="FFFFFF"/>
        </w:rPr>
        <w:t>:</w:t>
      </w:r>
    </w:p>
    <w:p w14:paraId="58A28B60" w14:textId="45E07FCF" w:rsidR="0060245F" w:rsidRDefault="00EE0E7C" w:rsidP="00F44C50">
      <w:pPr>
        <w:rPr>
          <w:shd w:val="clear" w:color="auto" w:fill="FFFFFF"/>
        </w:rPr>
      </w:pPr>
      <w:r>
        <w:rPr>
          <w:shd w:val="clear" w:color="auto" w:fill="FFFFFF"/>
        </w:rPr>
        <w:t xml:space="preserve">Grunnet et svært omfattende NM arrangement </w:t>
      </w:r>
      <w:r w:rsidR="00B5532C">
        <w:rPr>
          <w:shd w:val="clear" w:color="auto" w:fill="FFFFFF"/>
        </w:rPr>
        <w:t xml:space="preserve">i jaktfelt valgte vi i år </w:t>
      </w:r>
      <w:r>
        <w:rPr>
          <w:shd w:val="clear" w:color="auto" w:fill="FFFFFF"/>
        </w:rPr>
        <w:t>ikke</w:t>
      </w:r>
      <w:r w:rsidR="00B5532C">
        <w:rPr>
          <w:shd w:val="clear" w:color="auto" w:fill="FFFFFF"/>
        </w:rPr>
        <w:t xml:space="preserve"> å</w:t>
      </w:r>
      <w:r>
        <w:rPr>
          <w:shd w:val="clear" w:color="auto" w:fill="FFFFFF"/>
        </w:rPr>
        <w:t xml:space="preserve"> arrangere vårt populære feltstevne. Det ville blitt en altfor stor belastning på medlem</w:t>
      </w:r>
      <w:r w:rsidR="007014D3">
        <w:rPr>
          <w:shd w:val="clear" w:color="auto" w:fill="FFFFFF"/>
        </w:rPr>
        <w:t xml:space="preserve">mene. </w:t>
      </w:r>
      <w:r>
        <w:rPr>
          <w:shd w:val="clear" w:color="auto" w:fill="FFFFFF"/>
        </w:rPr>
        <w:t xml:space="preserve"> </w:t>
      </w:r>
      <w:r w:rsidR="0095110F">
        <w:rPr>
          <w:shd w:val="clear" w:color="auto" w:fill="FFFFFF"/>
        </w:rPr>
        <w:t xml:space="preserve"> </w:t>
      </w:r>
      <w:r w:rsidR="00941A52">
        <w:rPr>
          <w:shd w:val="clear" w:color="auto" w:fill="FFFFFF"/>
        </w:rPr>
        <w:t xml:space="preserve"> </w:t>
      </w:r>
      <w:r w:rsidR="00ED7C0D">
        <w:rPr>
          <w:shd w:val="clear" w:color="auto" w:fill="FFFFFF"/>
        </w:rPr>
        <w:t xml:space="preserve"> </w:t>
      </w:r>
    </w:p>
    <w:p w14:paraId="58A28B61" w14:textId="77777777" w:rsidR="0060245F" w:rsidRDefault="0060245F" w:rsidP="00F44C50">
      <w:pPr>
        <w:rPr>
          <w:shd w:val="clear" w:color="auto" w:fill="FFFFFF"/>
        </w:rPr>
      </w:pPr>
    </w:p>
    <w:p w14:paraId="3581CED5" w14:textId="77777777" w:rsidR="00396C2E" w:rsidRPr="00972F3E" w:rsidRDefault="00EE0E7C" w:rsidP="00396C2E">
      <w:pPr>
        <w:rPr>
          <w:b/>
        </w:rPr>
      </w:pPr>
      <w:r w:rsidRPr="00FE2EFC">
        <w:rPr>
          <w:b/>
        </w:rPr>
        <w:t>Landsdelskretsstevne:</w:t>
      </w:r>
      <w:r w:rsidRPr="00FE2EFC">
        <w:rPr>
          <w:b/>
        </w:rPr>
        <w:br/>
      </w:r>
      <w:r w:rsidRPr="00FE2EFC">
        <w:t xml:space="preserve">På vegne av Opland skyttersamlag arrangerte </w:t>
      </w:r>
      <w:r w:rsidR="00B6106F" w:rsidRPr="00FE2EFC">
        <w:t>Tangen</w:t>
      </w:r>
      <w:r w:rsidRPr="00FE2EFC">
        <w:t xml:space="preserve"> skytterlag landsdelskretsstevne i felt. Det </w:t>
      </w:r>
      <w:r w:rsidR="00B6106F" w:rsidRPr="00FE2EFC">
        <w:t>var kun 150 deltagere i årets stevne som må sies å være bekymringsverdig lite i en så viktig disiplin for DFS. Det ble ingen medaljevinnere fra Løiten i en type mesterskap «</w:t>
      </w:r>
      <w:proofErr w:type="spellStart"/>
      <w:r w:rsidR="00B6106F" w:rsidRPr="00FE2EFC">
        <w:t>feltlaget</w:t>
      </w:r>
      <w:proofErr w:type="spellEnd"/>
      <w:r w:rsidR="00B6106F" w:rsidRPr="00FE2EFC">
        <w:t xml:space="preserve"> Løiten» pleier å dominere, men det var god skyting av flere. Ola Strand Nystuen hadde 29/14 i innledende skyting og ble nummer 4 i Rekrutt. Pål Kristian </w:t>
      </w:r>
      <w:proofErr w:type="spellStart"/>
      <w:r w:rsidR="00B6106F" w:rsidRPr="00FE2EFC">
        <w:t>Kværneng</w:t>
      </w:r>
      <w:proofErr w:type="spellEnd"/>
      <w:r w:rsidR="00B6106F" w:rsidRPr="00FE2EFC">
        <w:t xml:space="preserve"> og Dag Lien ble best fra Løiten på seniorsiden med delt 6 plass på 39/3. På lagskytingen</w:t>
      </w:r>
      <w:r w:rsidR="00FE2EFC" w:rsidRPr="00FE2EFC">
        <w:t xml:space="preserve">e fikk vi en </w:t>
      </w:r>
      <w:r w:rsidR="00FE2EFC" w:rsidRPr="00FE2EFC">
        <w:lastRenderedPageBreak/>
        <w:t>mester ved at Per Egil Storsveen skjøt 29/16 på Hedmarks vinnerlag i samlagsskytingen for veteraner</w:t>
      </w:r>
      <w:r w:rsidRPr="00FE2EFC">
        <w:t>.</w:t>
      </w:r>
      <w:r w:rsidR="00396C2E">
        <w:br/>
      </w:r>
      <w:r w:rsidR="00396C2E">
        <w:br/>
      </w:r>
      <w:r w:rsidR="00396C2E">
        <w:rPr>
          <w:b/>
        </w:rPr>
        <w:t>Østlandsmesterskap:</w:t>
      </w:r>
    </w:p>
    <w:p w14:paraId="4FE8A376" w14:textId="63FD39CD" w:rsidR="00396C2E" w:rsidRDefault="00396C2E" w:rsidP="00396C2E">
      <w:r>
        <w:t xml:space="preserve">Mesterskapet ble arrangert av Østfold skyttersamlag i Rakkestad. Det var ekstreme værforhold med styrtregn og 10 </w:t>
      </w:r>
      <w:proofErr w:type="spellStart"/>
      <w:r>
        <w:t>m/s</w:t>
      </w:r>
      <w:proofErr w:type="spellEnd"/>
      <w:r>
        <w:t xml:space="preserve"> vind. Roger Nilsen fra Tynset vant på 31/12 som nok er den laveste poengsummen noensinne hvilket bekrefter de ekstreme værforholdene. Hedmarks lag</w:t>
      </w:r>
      <w:r w:rsidR="001C63C3">
        <w:t xml:space="preserve"> som endte på en hederlig 5 plass</w:t>
      </w:r>
      <w:r>
        <w:t xml:space="preserve"> var</w:t>
      </w:r>
      <w:r w:rsidR="001C63C3">
        <w:t xml:space="preserve"> som vanlig</w:t>
      </w:r>
      <w:r>
        <w:t xml:space="preserve"> dominer</w:t>
      </w:r>
      <w:r w:rsidR="001C63C3">
        <w:t xml:space="preserve">t av Løitenskyttere. 6 av 8 deltagere var fra Løiten og dette var: Dag Lien, Jo Ivar Løvseth, Per Egil Storsveen, Sindre Nordvik, Jørn Hansson og Pål Kristian </w:t>
      </w:r>
      <w:proofErr w:type="spellStart"/>
      <w:r w:rsidR="001C63C3">
        <w:t>Kværneng</w:t>
      </w:r>
      <w:proofErr w:type="spellEnd"/>
      <w:r w:rsidR="001C63C3">
        <w:t>. Per Egil Storsveen ble vår bestemann med 27/6 og 20 plass</w:t>
      </w:r>
      <w:r>
        <w:t xml:space="preserve">.  </w:t>
      </w:r>
      <w:r w:rsidRPr="00687722">
        <w:t xml:space="preserve"> </w:t>
      </w:r>
    </w:p>
    <w:p w14:paraId="03C0614F" w14:textId="45E282AB" w:rsidR="00EE0E7C" w:rsidRDefault="00EE0E7C" w:rsidP="00F44C50"/>
    <w:p w14:paraId="70763744" w14:textId="77777777" w:rsidR="00EE0E7C" w:rsidRDefault="00EE0E7C" w:rsidP="00F44C50">
      <w:pPr>
        <w:rPr>
          <w:shd w:val="clear" w:color="auto" w:fill="FFFFFF"/>
        </w:rPr>
      </w:pPr>
    </w:p>
    <w:p w14:paraId="58A28B63" w14:textId="086C011F" w:rsidR="00BF0695" w:rsidRPr="00396C2E" w:rsidRDefault="0060245F" w:rsidP="00F44C50">
      <w:pPr>
        <w:rPr>
          <w:shd w:val="clear" w:color="auto" w:fill="FFFFFF"/>
        </w:rPr>
      </w:pPr>
      <w:r w:rsidRPr="00396C2E">
        <w:rPr>
          <w:b/>
          <w:shd w:val="clear" w:color="auto" w:fill="FFFFFF"/>
        </w:rPr>
        <w:t>Samlagsmesterskapet:</w:t>
      </w:r>
      <w:r w:rsidRPr="00396C2E">
        <w:rPr>
          <w:b/>
          <w:shd w:val="clear" w:color="auto" w:fill="FFFFFF"/>
        </w:rPr>
        <w:br/>
      </w:r>
      <w:r w:rsidR="002C2CBE" w:rsidRPr="00396C2E">
        <w:rPr>
          <w:shd w:val="clear" w:color="auto" w:fill="FFFFFF"/>
        </w:rPr>
        <w:t xml:space="preserve">Brumunddal og Nes </w:t>
      </w:r>
      <w:r w:rsidR="00307B36" w:rsidRPr="00396C2E">
        <w:rPr>
          <w:shd w:val="clear" w:color="auto" w:fill="FFFFFF"/>
        </w:rPr>
        <w:t>skytterlag arrangerte årets samlagsmesterskap</w:t>
      </w:r>
      <w:r w:rsidR="002C2CBE" w:rsidRPr="00396C2E">
        <w:rPr>
          <w:shd w:val="clear" w:color="auto" w:fill="FFFFFF"/>
        </w:rPr>
        <w:t xml:space="preserve"> i felt på </w:t>
      </w:r>
      <w:proofErr w:type="spellStart"/>
      <w:r w:rsidR="002C2CBE" w:rsidRPr="00396C2E">
        <w:rPr>
          <w:shd w:val="clear" w:color="auto" w:fill="FFFFFF"/>
        </w:rPr>
        <w:t>Kvemyra</w:t>
      </w:r>
      <w:proofErr w:type="spellEnd"/>
      <w:r w:rsidR="00307B36" w:rsidRPr="00396C2E">
        <w:rPr>
          <w:shd w:val="clear" w:color="auto" w:fill="FFFFFF"/>
        </w:rPr>
        <w:t>.</w:t>
      </w:r>
      <w:r w:rsidR="002674DE" w:rsidRPr="00396C2E">
        <w:rPr>
          <w:shd w:val="clear" w:color="auto" w:fill="FFFFFF"/>
        </w:rPr>
        <w:t xml:space="preserve"> </w:t>
      </w:r>
      <w:r w:rsidR="00307B36" w:rsidRPr="00396C2E">
        <w:rPr>
          <w:shd w:val="clear" w:color="auto" w:fill="FFFFFF"/>
        </w:rPr>
        <w:br/>
        <w:t>Det deltok 7</w:t>
      </w:r>
      <w:r w:rsidR="002C2CBE" w:rsidRPr="00396C2E">
        <w:rPr>
          <w:shd w:val="clear" w:color="auto" w:fill="FFFFFF"/>
        </w:rPr>
        <w:t>3</w:t>
      </w:r>
      <w:r w:rsidR="00307B36" w:rsidRPr="00396C2E">
        <w:rPr>
          <w:shd w:val="clear" w:color="auto" w:fill="FFFFFF"/>
        </w:rPr>
        <w:t xml:space="preserve"> skyttere i et stevne som </w:t>
      </w:r>
      <w:r w:rsidR="002C2CBE" w:rsidRPr="00396C2E">
        <w:rPr>
          <w:shd w:val="clear" w:color="auto" w:fill="FFFFFF"/>
        </w:rPr>
        <w:t xml:space="preserve">inneholdt mange gode prestasjoner fra Løitenskytterne. Ola Strand Nystuen vant rekruttklassen med fullt hus og 42/7. Ole Anders Sjøli skjøt også samme gode poengsum (42/7) i Eldre rekrutt noe som holdt til sølvmedalje. Eldre junior skyter grovfeltløypen og der vant Ola </w:t>
      </w:r>
      <w:proofErr w:type="spellStart"/>
      <w:r w:rsidR="002C2CBE" w:rsidRPr="00396C2E">
        <w:rPr>
          <w:shd w:val="clear" w:color="auto" w:fill="FFFFFF"/>
        </w:rPr>
        <w:t>Myki</w:t>
      </w:r>
      <w:proofErr w:type="spellEnd"/>
      <w:r w:rsidR="002C2CBE" w:rsidRPr="00396C2E">
        <w:rPr>
          <w:shd w:val="clear" w:color="auto" w:fill="FFFFFF"/>
        </w:rPr>
        <w:t xml:space="preserve"> klassen på 19/2.</w:t>
      </w:r>
      <w:r w:rsidR="002C2CBE" w:rsidRPr="00396C2E">
        <w:rPr>
          <w:shd w:val="clear" w:color="auto" w:fill="FFFFFF"/>
        </w:rPr>
        <w:br/>
        <w:t>P</w:t>
      </w:r>
      <w:r w:rsidR="00307B36" w:rsidRPr="00396C2E">
        <w:rPr>
          <w:shd w:val="clear" w:color="auto" w:fill="FFFFFF"/>
        </w:rPr>
        <w:t xml:space="preserve">å seniorsiden </w:t>
      </w:r>
      <w:r w:rsidR="002C2CBE" w:rsidRPr="00396C2E">
        <w:rPr>
          <w:shd w:val="clear" w:color="auto" w:fill="FFFFFF"/>
        </w:rPr>
        <w:t>fikk vi mesteren med Dag Lien på 41/6 treff og bronsemedalje til Jo Ivar Løvseth med 40/1. Jo Ivar fikk også napp i vandrepokal på beste 30-skudd med 29/19.</w:t>
      </w:r>
      <w:r w:rsidR="002C2CBE" w:rsidRPr="00396C2E">
        <w:rPr>
          <w:shd w:val="clear" w:color="auto" w:fill="FFFFFF"/>
        </w:rPr>
        <w:br/>
      </w:r>
      <w:r w:rsidR="00A97CD7" w:rsidRPr="00396C2E">
        <w:rPr>
          <w:shd w:val="clear" w:color="auto" w:fill="FFFFFF"/>
        </w:rPr>
        <w:t xml:space="preserve">Løiten fikk også seieren i </w:t>
      </w:r>
      <w:r w:rsidR="00396C2E" w:rsidRPr="00396C2E">
        <w:rPr>
          <w:shd w:val="clear" w:color="auto" w:fill="FFFFFF"/>
        </w:rPr>
        <w:t>klasse 2 ved Jørn Hansson på 39/3.</w:t>
      </w:r>
    </w:p>
    <w:p w14:paraId="58A28B64" w14:textId="76A40035" w:rsidR="00F44C50" w:rsidRPr="006D7B0B" w:rsidRDefault="00BF0695" w:rsidP="00F44C50">
      <w:r w:rsidRPr="00396C2E">
        <w:rPr>
          <w:shd w:val="clear" w:color="auto" w:fill="FFFFFF"/>
        </w:rPr>
        <w:t xml:space="preserve">I lagskytingene var det seniorene som gjorde det best med seier for Løiten </w:t>
      </w:r>
      <w:r w:rsidR="00396C2E" w:rsidRPr="00396C2E">
        <w:rPr>
          <w:shd w:val="clear" w:color="auto" w:fill="FFFFFF"/>
        </w:rPr>
        <w:t xml:space="preserve">1 på 85/51 foran Løiten 2 på 83/44. På vinnerlaget skjøt Pål Kristian </w:t>
      </w:r>
      <w:proofErr w:type="spellStart"/>
      <w:r w:rsidR="00396C2E" w:rsidRPr="00396C2E">
        <w:rPr>
          <w:shd w:val="clear" w:color="auto" w:fill="FFFFFF"/>
        </w:rPr>
        <w:t>Kværneng</w:t>
      </w:r>
      <w:proofErr w:type="spellEnd"/>
      <w:r w:rsidR="00396C2E" w:rsidRPr="00396C2E">
        <w:rPr>
          <w:shd w:val="clear" w:color="auto" w:fill="FFFFFF"/>
        </w:rPr>
        <w:t xml:space="preserve"> 27/15, Jo Ivar Løvseth 29/19 og Jørn Hansson 29/17. </w:t>
      </w:r>
      <w:r w:rsidR="0060245F" w:rsidRPr="000D6B88">
        <w:t xml:space="preserve"> </w:t>
      </w:r>
    </w:p>
    <w:p w14:paraId="58A28B65" w14:textId="77777777" w:rsidR="00F44C50" w:rsidRDefault="00F44C50" w:rsidP="00F44C50">
      <w:pPr>
        <w:rPr>
          <w:b/>
          <w:color w:val="FF0000"/>
        </w:rPr>
      </w:pPr>
    </w:p>
    <w:p w14:paraId="7C94FAA1" w14:textId="0B1E5008" w:rsidR="00F24246" w:rsidRPr="00581E51" w:rsidRDefault="00F24246" w:rsidP="00F24246">
      <w:pPr>
        <w:pStyle w:val="NormalWeb"/>
        <w:shd w:val="clear" w:color="auto" w:fill="FFFFFF"/>
        <w:rPr>
          <w:b/>
        </w:rPr>
      </w:pPr>
      <w:r w:rsidRPr="00F24246">
        <w:rPr>
          <w:b/>
        </w:rPr>
        <w:t>Klubbmesterskap</w:t>
      </w:r>
      <w:r w:rsidRPr="00F24246">
        <w:rPr>
          <w:b/>
          <w:shd w:val="clear" w:color="auto" w:fill="FFFFFF"/>
        </w:rPr>
        <w:t>:</w:t>
      </w:r>
      <w:r w:rsidRPr="00D84E40">
        <w:rPr>
          <w:shd w:val="clear" w:color="auto" w:fill="FFFFFF"/>
        </w:rPr>
        <w:br/>
      </w:r>
      <w:r>
        <w:rPr>
          <w:shd w:val="clear" w:color="auto" w:fill="FFFFFF"/>
        </w:rPr>
        <w:t xml:space="preserve">Det var 19 deltagere på årets klubbmesterskap. Dag Lien ble seniormester med 42/10 og Sindre Nordvik ble nummer to med 42/7 mens Jørn Hansson tok bronse på 41/5. </w:t>
      </w:r>
      <w:r w:rsidRPr="00D84E40">
        <w:rPr>
          <w:shd w:val="clear" w:color="auto" w:fill="FFFFFF"/>
        </w:rPr>
        <w:t>Ola</w:t>
      </w:r>
      <w:r>
        <w:rPr>
          <w:shd w:val="clear" w:color="auto" w:fill="FFFFFF"/>
        </w:rPr>
        <w:t xml:space="preserve"> </w:t>
      </w:r>
      <w:proofErr w:type="spellStart"/>
      <w:r>
        <w:rPr>
          <w:shd w:val="clear" w:color="auto" w:fill="FFFFFF"/>
        </w:rPr>
        <w:t>Myki</w:t>
      </w:r>
      <w:proofErr w:type="spellEnd"/>
      <w:r>
        <w:rPr>
          <w:shd w:val="clear" w:color="auto" w:fill="FFFFFF"/>
        </w:rPr>
        <w:t xml:space="preserve"> vant EJ med 37/3, og Per Egil Storsveen V55 med 41/4. Klassemedalje ble delt ut kun i klasse 4 og der vant Pål Kristian </w:t>
      </w:r>
      <w:proofErr w:type="spellStart"/>
      <w:r>
        <w:rPr>
          <w:shd w:val="clear" w:color="auto" w:fill="FFFFFF"/>
        </w:rPr>
        <w:t>Kværneng</w:t>
      </w:r>
      <w:proofErr w:type="spellEnd"/>
      <w:r>
        <w:rPr>
          <w:shd w:val="clear" w:color="auto" w:fill="FFFFFF"/>
        </w:rPr>
        <w:t xml:space="preserve"> på 29/19.</w:t>
      </w:r>
      <w:r>
        <w:rPr>
          <w:shd w:val="clear" w:color="auto" w:fill="FFFFFF"/>
        </w:rPr>
        <w:br/>
        <w:t>På finfelten for ungdommene var det kun deltagere i rekrutt (2 NU) og der vant Ola Strand Nystuen med 41/8. For veteraner var det kun deltagere i V73 og der vant Leif Grøndahl med 26/6. Nybegynner voksen ble vunnet av Hanne Berit Lindseth på 42/4.</w:t>
      </w:r>
    </w:p>
    <w:p w14:paraId="58A28B68" w14:textId="3B04672B" w:rsidR="005C1A27" w:rsidRDefault="005C1A27" w:rsidP="0004084C"/>
    <w:p w14:paraId="58A28B69" w14:textId="7CFB2906" w:rsidR="00ED7C0D" w:rsidRPr="00281FD7" w:rsidRDefault="005C1A27" w:rsidP="0004084C">
      <w:r w:rsidRPr="00281FD7">
        <w:rPr>
          <w:b/>
        </w:rPr>
        <w:t>Finale HV-cup:</w:t>
      </w:r>
      <w:r w:rsidR="00877EE3" w:rsidRPr="00281FD7">
        <w:rPr>
          <w:b/>
        </w:rPr>
        <w:br/>
      </w:r>
      <w:r w:rsidR="00A37C7B" w:rsidRPr="00281FD7">
        <w:t xml:space="preserve">Løitenskytterne satset også i år på å være med å dominere HV-cupen. Det var en rekke gode plasseringer i de innledende stevner </w:t>
      </w:r>
      <w:r w:rsidR="00012E77">
        <w:t xml:space="preserve">hvilket </w:t>
      </w:r>
      <w:r w:rsidR="00A37C7B" w:rsidRPr="00281FD7">
        <w:t>resulterte i at hele</w:t>
      </w:r>
      <w:r w:rsidR="00E21DC8" w:rsidRPr="00281FD7">
        <w:t xml:space="preserve"> </w:t>
      </w:r>
      <w:r w:rsidR="00012E77">
        <w:t>4 av 20 finaleskyttere var L</w:t>
      </w:r>
      <w:r w:rsidR="00A37C7B" w:rsidRPr="00281FD7">
        <w:t>øitenskyttere</w:t>
      </w:r>
      <w:r w:rsidR="00012E77">
        <w:t xml:space="preserve"> og </w:t>
      </w:r>
      <w:r w:rsidR="00A37C7B" w:rsidRPr="00281FD7">
        <w:t xml:space="preserve">kvalifisert til finalen på </w:t>
      </w:r>
      <w:proofErr w:type="spellStart"/>
      <w:r w:rsidR="00281FD7">
        <w:t>Kjemsjøen</w:t>
      </w:r>
      <w:proofErr w:type="spellEnd"/>
      <w:r w:rsidR="00A37C7B" w:rsidRPr="00281FD7">
        <w:t xml:space="preserve">. </w:t>
      </w:r>
      <w:r w:rsidR="00012E77">
        <w:t xml:space="preserve">Dag Lien utnyttet muligheten godt og ble nummer 2 totalt i HV-cupen etter </w:t>
      </w:r>
      <w:r w:rsidR="00960FF2">
        <w:t xml:space="preserve">seier i </w:t>
      </w:r>
      <w:r w:rsidR="00012E77">
        <w:t xml:space="preserve">omskyting. Jo Ivar Løvseth, Jørn Hansson og Per Egil Storsveen var i tillegg kvalifisert til finalen. Ola Strand Nystuen i klasse rekrutt gjennomførte også en svært god HV-cup sesong og var rangert som nummer 5 av de 30 deltagende rekruttene, men med kun 3 finaleplasser var det akkurat utenfor denne gangen. </w:t>
      </w:r>
      <w:r w:rsidR="00960FF2">
        <w:br/>
        <w:t xml:space="preserve">I lagskytingen ble det nok engang Løitenseier og derved det 5 nappet og pokalen til odel og eie. Løiten vant foran Høland/Bjørkelangen med 88/51. Laget bestod av Jørn Hansson, Pål </w:t>
      </w:r>
      <w:proofErr w:type="spellStart"/>
      <w:r w:rsidR="00960FF2">
        <w:t>Kværneng</w:t>
      </w:r>
      <w:proofErr w:type="spellEnd"/>
      <w:r w:rsidR="00960FF2">
        <w:t xml:space="preserve"> og Jo Ivar Løvseth.</w:t>
      </w:r>
      <w:r w:rsidR="00012E77">
        <w:t xml:space="preserve">   </w:t>
      </w:r>
      <w:r w:rsidR="00993874">
        <w:br/>
      </w:r>
    </w:p>
    <w:p w14:paraId="4C7C94D8" w14:textId="43783E60" w:rsidR="006E12E1" w:rsidRDefault="0004084C" w:rsidP="00581E51">
      <w:r w:rsidRPr="006E12E1">
        <w:rPr>
          <w:b/>
        </w:rPr>
        <w:lastRenderedPageBreak/>
        <w:t>BANE</w:t>
      </w:r>
      <w:r w:rsidR="00581E51" w:rsidRPr="006E12E1">
        <w:rPr>
          <w:b/>
        </w:rPr>
        <w:br/>
      </w:r>
      <w:r w:rsidR="00EF1583" w:rsidRPr="006E12E1">
        <w:rPr>
          <w:b/>
        </w:rPr>
        <w:t>Løitenstevnet:</w:t>
      </w:r>
      <w:r w:rsidR="00EF1583" w:rsidRPr="006E12E1">
        <w:rPr>
          <w:b/>
        </w:rPr>
        <w:br/>
      </w:r>
      <w:r w:rsidRPr="006E12E1">
        <w:t>Løitenstevnet ble igjen et meget bra arrangement me</w:t>
      </w:r>
      <w:r w:rsidR="00E21DC8" w:rsidRPr="006E12E1">
        <w:t>d</w:t>
      </w:r>
      <w:r w:rsidR="006E12E1">
        <w:t xml:space="preserve"> en prikkfri gjennomføring i flott vårvær. Oppmøtet var særdeles bra og vi endte opp med </w:t>
      </w:r>
      <w:r w:rsidRPr="006E12E1">
        <w:t>3</w:t>
      </w:r>
      <w:r w:rsidR="006E12E1">
        <w:t>80</w:t>
      </w:r>
      <w:r w:rsidR="00ED0591" w:rsidRPr="006E12E1">
        <w:t xml:space="preserve"> s</w:t>
      </w:r>
      <w:r w:rsidR="006E12E1">
        <w:t xml:space="preserve">tarter på alle 3 baner til sammen. I godt </w:t>
      </w:r>
      <w:proofErr w:type="spellStart"/>
      <w:r w:rsidR="006E12E1">
        <w:t>skytevær</w:t>
      </w:r>
      <w:proofErr w:type="spellEnd"/>
      <w:r w:rsidR="006E12E1">
        <w:t xml:space="preserve"> ble det også mye gode resultater med en rekke 350 summer på 100 meteren, imponerende vinnersum på 347 på 3</w:t>
      </w:r>
      <w:r w:rsidR="008862CD">
        <w:t>00 meteren og hele fem</w:t>
      </w:r>
      <w:r w:rsidR="006E12E1">
        <w:t xml:space="preserve"> skyttere med 248 poeng innledende på 200 meteren.</w:t>
      </w:r>
      <w:r w:rsidR="00E21DC8" w:rsidRPr="006E12E1">
        <w:t xml:space="preserve"> </w:t>
      </w:r>
      <w:r w:rsidRPr="006E12E1">
        <w:br/>
      </w:r>
      <w:r w:rsidR="006E12E1">
        <w:t>Halvor Thrane Svendsen vant Løitenstevnet og fikk napp i Ola Karlsens minnepokal (napp nummer to) med 348 poeng. Like imponerende er Roger Ottosen som klarte å få sitt tredje napp i 25-skuddspokalen og derved «Løtenpokalen» til odel og eie:</w:t>
      </w:r>
    </w:p>
    <w:p w14:paraId="23AAF738" w14:textId="7FB1F0FA" w:rsidR="006E12E1" w:rsidRDefault="006E12E1" w:rsidP="00581E51">
      <w:r>
        <w:rPr>
          <w:noProof/>
        </w:rPr>
        <w:drawing>
          <wp:inline distT="0" distB="0" distL="0" distR="0" wp14:anchorId="6A24588F" wp14:editId="0C55DA70">
            <wp:extent cx="2095500" cy="2237014"/>
            <wp:effectExtent l="0" t="0" r="0" b="0"/>
            <wp:docPr id="1" name="Bilde 1" descr="X:\_20190501_18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20190501_18504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8521" cy="2240240"/>
                    </a:xfrm>
                    <a:prstGeom prst="rect">
                      <a:avLst/>
                    </a:prstGeom>
                    <a:noFill/>
                    <a:ln>
                      <a:noFill/>
                    </a:ln>
                  </pic:spPr>
                </pic:pic>
              </a:graphicData>
            </a:graphic>
          </wp:inline>
        </w:drawing>
      </w:r>
    </w:p>
    <w:p w14:paraId="4F72EE06" w14:textId="77777777" w:rsidR="005D04A3" w:rsidRDefault="008862CD" w:rsidP="00581E51">
      <w:r>
        <w:t>Løitenskytterne hadde også flere gode resultater som viser at formen er på gang allerede tidlig i mai. Sindre Nordvik skjøt hele 347 poeng og ble nummer tre i mesterskapet. Bak han var det hele 4 andre Løitenskyttere som hadde resultater fra 244 til 248. I klasse 2 fikk vi også to gode resultater med seier til Rune Botten på 245 og tredjeplass til</w:t>
      </w:r>
      <w:r w:rsidR="005D04A3">
        <w:t xml:space="preserve"> Ola Storsveen Storbæk på 243. </w:t>
      </w:r>
    </w:p>
    <w:p w14:paraId="7904737C" w14:textId="2F853C4C" w:rsidR="008D2426" w:rsidRDefault="005D04A3" w:rsidP="005D04A3">
      <w:r>
        <w:t xml:space="preserve">På 100 meteren ble Magnus Østhagen vår beste skytter med en fin 5 plass med 245 poeng i klasse Rekrutt. Veldig gledelig var det at Løiten hadde hele 5 deltagere i både klasse Rekrutt og Nybegynner Ungdom. Det gir håp om en sårt tiltrengt økning på rekruttsiden fremover. </w:t>
      </w:r>
      <w:r w:rsidR="009C1445">
        <w:t xml:space="preserve"> </w:t>
      </w:r>
      <w:r w:rsidR="00B2629F">
        <w:t xml:space="preserve"> </w:t>
      </w:r>
    </w:p>
    <w:p w14:paraId="3ACF5A14" w14:textId="2D4A0C2A" w:rsidR="008D2426" w:rsidRPr="002223AE" w:rsidRDefault="008D2426" w:rsidP="008D2426">
      <w:pPr>
        <w:pStyle w:val="NormalWeb"/>
        <w:shd w:val="clear" w:color="auto" w:fill="FFFFFF"/>
      </w:pPr>
      <w:r w:rsidRPr="00825618">
        <w:rPr>
          <w:b/>
        </w:rPr>
        <w:t>Klubbmesterskap bane</w:t>
      </w:r>
      <w:r w:rsidRPr="00825618">
        <w:rPr>
          <w:b/>
        </w:rPr>
        <w:br/>
      </w:r>
      <w:r w:rsidRPr="002F2E36">
        <w:t xml:space="preserve">Det var </w:t>
      </w:r>
      <w:r w:rsidR="002D7E67">
        <w:t>24</w:t>
      </w:r>
      <w:r w:rsidRPr="002F2E36">
        <w:t xml:space="preserve"> deltagere i årets mesterskap som er en </w:t>
      </w:r>
      <w:r w:rsidR="002D7E67">
        <w:t xml:space="preserve">fin oppgang fra </w:t>
      </w:r>
      <w:r w:rsidRPr="002F2E36">
        <w:t xml:space="preserve">fjorårets </w:t>
      </w:r>
      <w:r w:rsidR="002D7E67">
        <w:t>18, men litt mindre enn 30 i 2017. K</w:t>
      </w:r>
      <w:r w:rsidRPr="002F2E36">
        <w:t>lubbmester i klasse 3-5 ble Ole Magnus Bakken med 348 poeng foran Ingeborg Lundby (346) og Sindre Nordvik (345).</w:t>
      </w:r>
      <w:r w:rsidRPr="002F2E36">
        <w:br/>
      </w:r>
      <w:r>
        <w:br/>
        <w:t>I klasse 1 vant Veronica Charlotte B. Hanssen med 241 poeng mens Rune Botten vant klasse 2 på 338 poeng.</w:t>
      </w:r>
      <w:r>
        <w:br/>
      </w:r>
      <w:r w:rsidRPr="002D7E67">
        <w:t xml:space="preserve">Klassemedalje i klasse 4 gikk til Pål Kristian </w:t>
      </w:r>
      <w:proofErr w:type="spellStart"/>
      <w:r w:rsidRPr="002D7E67">
        <w:t>Kværneng</w:t>
      </w:r>
      <w:proofErr w:type="spellEnd"/>
      <w:r w:rsidRPr="002D7E67">
        <w:t xml:space="preserve"> på 2</w:t>
      </w:r>
      <w:r w:rsidR="002D7E67" w:rsidRPr="002D7E67">
        <w:t>3</w:t>
      </w:r>
      <w:r w:rsidRPr="002D7E67">
        <w:t>3</w:t>
      </w:r>
      <w:r w:rsidR="002D7E67" w:rsidRPr="002D7E67">
        <w:t xml:space="preserve"> </w:t>
      </w:r>
      <w:r w:rsidRPr="002D7E67">
        <w:t>og</w:t>
      </w:r>
      <w:r>
        <w:t xml:space="preserve"> Per Egil Storsveen vant V55 på 34</w:t>
      </w:r>
      <w:r w:rsidR="00E304E8">
        <w:t>6</w:t>
      </w:r>
      <w:r>
        <w:t xml:space="preserve"> poeng. </w:t>
      </w:r>
    </w:p>
    <w:p w14:paraId="58A28B6D" w14:textId="09CA47EB" w:rsidR="00C430D8" w:rsidRDefault="008D2426" w:rsidP="008D2426">
      <w:pPr>
        <w:rPr>
          <w:b/>
        </w:rPr>
      </w:pPr>
      <w:r w:rsidRPr="002223AE">
        <w:t>På 100</w:t>
      </w:r>
      <w:r>
        <w:t xml:space="preserve"> </w:t>
      </w:r>
      <w:r w:rsidRPr="002223AE">
        <w:t>m</w:t>
      </w:r>
      <w:r>
        <w:t>eter</w:t>
      </w:r>
      <w:r w:rsidRPr="002223AE">
        <w:t xml:space="preserve"> fikk vi f</w:t>
      </w:r>
      <w:r>
        <w:t>ølgende medaljører</w:t>
      </w:r>
      <w:r w:rsidRPr="002223AE">
        <w:t>. I kl</w:t>
      </w:r>
      <w:r>
        <w:t>.</w:t>
      </w:r>
      <w:r w:rsidRPr="002223AE">
        <w:t xml:space="preserve"> R: </w:t>
      </w:r>
      <w:r>
        <w:t>Ola Strand Nystuen 3</w:t>
      </w:r>
      <w:r w:rsidR="00E304E8">
        <w:t>41</w:t>
      </w:r>
      <w:r>
        <w:t xml:space="preserve"> poeng</w:t>
      </w:r>
      <w:r w:rsidRPr="002223AE">
        <w:t xml:space="preserve">. I ER </w:t>
      </w:r>
      <w:r>
        <w:t>vant Ole And</w:t>
      </w:r>
      <w:r w:rsidR="00E304E8">
        <w:t>ers</w:t>
      </w:r>
      <w:r>
        <w:t xml:space="preserve"> Sjøli på 34</w:t>
      </w:r>
      <w:r w:rsidR="00E304E8">
        <w:t>6</w:t>
      </w:r>
      <w:r>
        <w:t xml:space="preserve"> mens Kjersti Johanne Sjøli vant </w:t>
      </w:r>
      <w:r w:rsidR="00E304E8">
        <w:t xml:space="preserve">eldre </w:t>
      </w:r>
      <w:r w:rsidRPr="002223AE">
        <w:t>jun</w:t>
      </w:r>
      <w:r>
        <w:t>ior på 3</w:t>
      </w:r>
      <w:r w:rsidR="00E304E8">
        <w:t>2</w:t>
      </w:r>
      <w:r>
        <w:t>6 poeng.</w:t>
      </w:r>
      <w:r w:rsidR="00E304E8">
        <w:t xml:space="preserve"> Det var ingen deltagere i junior</w:t>
      </w:r>
      <w:r>
        <w:t>.</w:t>
      </w:r>
      <w:r>
        <w:br/>
      </w:r>
      <w:r w:rsidRPr="002D7E67">
        <w:rPr>
          <w:shd w:val="clear" w:color="auto" w:fill="FFFFFF"/>
        </w:rPr>
        <w:t xml:space="preserve">Blant veteranene var </w:t>
      </w:r>
      <w:r w:rsidR="002D7E67" w:rsidRPr="002D7E67">
        <w:rPr>
          <w:shd w:val="clear" w:color="auto" w:fill="FFFFFF"/>
        </w:rPr>
        <w:t>Øyvind Krogsr</w:t>
      </w:r>
      <w:r w:rsidR="00932440">
        <w:rPr>
          <w:shd w:val="clear" w:color="auto" w:fill="FFFFFF"/>
        </w:rPr>
        <w:t>ud som var best i kl. V73 på 340</w:t>
      </w:r>
      <w:r w:rsidR="002D7E67" w:rsidRPr="002D7E67">
        <w:rPr>
          <w:shd w:val="clear" w:color="auto" w:fill="FFFFFF"/>
        </w:rPr>
        <w:t xml:space="preserve"> poeng</w:t>
      </w:r>
      <w:r w:rsidR="005941BD">
        <w:rPr>
          <w:shd w:val="clear" w:color="auto" w:fill="FFFFFF"/>
        </w:rPr>
        <w:t xml:space="preserve"> og i nybegynner voksen fikk Hanne Berit Lindseth stjerne med 229 poeng.</w:t>
      </w:r>
    </w:p>
    <w:p w14:paraId="0D9E9801" w14:textId="32F6BB55" w:rsidR="005D04A3" w:rsidRDefault="00591DD0" w:rsidP="0004084C">
      <w:pPr>
        <w:rPr>
          <w:b/>
        </w:rPr>
      </w:pPr>
      <w:r>
        <w:rPr>
          <w:b/>
        </w:rPr>
        <w:br/>
      </w:r>
    </w:p>
    <w:p w14:paraId="38B269BF" w14:textId="77777777" w:rsidR="00A648C3" w:rsidRDefault="00EF1583" w:rsidP="0004084C">
      <w:pPr>
        <w:rPr>
          <w:shd w:val="clear" w:color="auto" w:fill="FFFFFF"/>
        </w:rPr>
      </w:pPr>
      <w:r w:rsidRPr="001B7899">
        <w:rPr>
          <w:b/>
        </w:rPr>
        <w:lastRenderedPageBreak/>
        <w:t>Landsdel</w:t>
      </w:r>
      <w:r w:rsidR="006555CF" w:rsidRPr="001B7899">
        <w:rPr>
          <w:b/>
        </w:rPr>
        <w:t>s</w:t>
      </w:r>
      <w:r w:rsidRPr="001B7899">
        <w:rPr>
          <w:b/>
        </w:rPr>
        <w:t>kretsstevnet</w:t>
      </w:r>
      <w:r w:rsidR="0004084C" w:rsidRPr="001B7899">
        <w:rPr>
          <w:b/>
        </w:rPr>
        <w:t>:</w:t>
      </w:r>
      <w:r w:rsidR="0004084C" w:rsidRPr="001B7899">
        <w:rPr>
          <w:b/>
        </w:rPr>
        <w:br/>
      </w:r>
      <w:r w:rsidR="001B7899">
        <w:rPr>
          <w:shd w:val="clear" w:color="auto" w:fill="FFFFFF"/>
        </w:rPr>
        <w:t>Tynset</w:t>
      </w:r>
      <w:r w:rsidR="00AB670F" w:rsidRPr="001B7899">
        <w:rPr>
          <w:shd w:val="clear" w:color="auto" w:fill="FFFFFF"/>
        </w:rPr>
        <w:t xml:space="preserve"> arrangerte</w:t>
      </w:r>
      <w:r w:rsidR="005D1CA9" w:rsidRPr="001B7899">
        <w:rPr>
          <w:shd w:val="clear" w:color="auto" w:fill="FFFFFF"/>
        </w:rPr>
        <w:t xml:space="preserve"> årets landsdelskretsstevne. Det</w:t>
      </w:r>
      <w:r w:rsidR="00AB670F" w:rsidRPr="001B7899">
        <w:rPr>
          <w:shd w:val="clear" w:color="auto" w:fill="FFFFFF"/>
        </w:rPr>
        <w:t xml:space="preserve"> deltok 2</w:t>
      </w:r>
      <w:r w:rsidR="001B7899">
        <w:rPr>
          <w:shd w:val="clear" w:color="auto" w:fill="FFFFFF"/>
        </w:rPr>
        <w:t>87</w:t>
      </w:r>
      <w:r w:rsidR="00AB670F" w:rsidRPr="001B7899">
        <w:rPr>
          <w:shd w:val="clear" w:color="auto" w:fill="FFFFFF"/>
        </w:rPr>
        <w:t xml:space="preserve"> skyttere </w:t>
      </w:r>
      <w:r w:rsidR="001B7899">
        <w:rPr>
          <w:shd w:val="clear" w:color="auto" w:fill="FFFFFF"/>
        </w:rPr>
        <w:t xml:space="preserve">som er en liten oppgang fra Etnedal i fjor, men som forventet mindre enn de </w:t>
      </w:r>
      <w:r w:rsidR="00AB670F" w:rsidRPr="001B7899">
        <w:rPr>
          <w:shd w:val="clear" w:color="auto" w:fill="FFFFFF"/>
        </w:rPr>
        <w:t xml:space="preserve">359 deltagere </w:t>
      </w:r>
      <w:r w:rsidR="001B7899">
        <w:rPr>
          <w:shd w:val="clear" w:color="auto" w:fill="FFFFFF"/>
        </w:rPr>
        <w:t xml:space="preserve">som deltok </w:t>
      </w:r>
      <w:r w:rsidR="00AB670F" w:rsidRPr="001B7899">
        <w:rPr>
          <w:shd w:val="clear" w:color="auto" w:fill="FFFFFF"/>
        </w:rPr>
        <w:t xml:space="preserve">på vårt arrangement i 2017. Løitens beste prestasjon stod </w:t>
      </w:r>
      <w:r w:rsidR="001B7899">
        <w:rPr>
          <w:shd w:val="clear" w:color="auto" w:fill="FFFFFF"/>
        </w:rPr>
        <w:t>Sindre Nordvik for</w:t>
      </w:r>
      <w:r w:rsidR="00AB670F" w:rsidRPr="001B7899">
        <w:rPr>
          <w:shd w:val="clear" w:color="auto" w:fill="FFFFFF"/>
        </w:rPr>
        <w:t xml:space="preserve"> med 346 poeng og</w:t>
      </w:r>
      <w:r w:rsidR="00A648C3">
        <w:rPr>
          <w:shd w:val="clear" w:color="auto" w:fill="FFFFFF"/>
        </w:rPr>
        <w:t xml:space="preserve"> l</w:t>
      </w:r>
      <w:r w:rsidR="001B7899">
        <w:rPr>
          <w:shd w:val="clear" w:color="auto" w:fill="FFFFFF"/>
        </w:rPr>
        <w:t>andsdelskretsmester</w:t>
      </w:r>
      <w:r w:rsidR="00A648C3">
        <w:rPr>
          <w:shd w:val="clear" w:color="auto" w:fill="FFFFFF"/>
        </w:rPr>
        <w:t xml:space="preserve"> i klasse 3-5. Ole Magnus Bakken tok </w:t>
      </w:r>
      <w:r w:rsidR="00AB670F" w:rsidRPr="001B7899">
        <w:rPr>
          <w:shd w:val="clear" w:color="auto" w:fill="FFFFFF"/>
        </w:rPr>
        <w:t>sølvmedalje</w:t>
      </w:r>
      <w:r w:rsidR="00A648C3">
        <w:rPr>
          <w:shd w:val="clear" w:color="auto" w:fill="FFFFFF"/>
        </w:rPr>
        <w:t>n rangert bak. Løitendominansen var stor med 5 skyttere topp 10 (Dag Lien 345, Sverre Frøshaug 345 og Ingeborg Lundby 343)</w:t>
      </w:r>
      <w:r w:rsidR="00AB670F" w:rsidRPr="001B7899">
        <w:rPr>
          <w:shd w:val="clear" w:color="auto" w:fill="FFFFFF"/>
        </w:rPr>
        <w:t>.</w:t>
      </w:r>
      <w:r w:rsidR="00A648C3">
        <w:rPr>
          <w:shd w:val="clear" w:color="auto" w:fill="FFFFFF"/>
        </w:rPr>
        <w:br/>
        <w:t>Løiten fikk ytterligere en landsdelskretsmester ved Jørn Hansson som ble mester i klasse 2 med 341 poeng.</w:t>
      </w:r>
      <w:r w:rsidR="00AB670F" w:rsidRPr="001B7899">
        <w:rPr>
          <w:shd w:val="clear" w:color="auto" w:fill="FFFFFF"/>
        </w:rPr>
        <w:t xml:space="preserve"> </w:t>
      </w:r>
      <w:r w:rsidR="002451BC" w:rsidRPr="001B7899">
        <w:rPr>
          <w:shd w:val="clear" w:color="auto" w:fill="FFFFFF"/>
        </w:rPr>
        <w:br/>
        <w:t xml:space="preserve">På 100m </w:t>
      </w:r>
      <w:r w:rsidR="00A648C3">
        <w:rPr>
          <w:shd w:val="clear" w:color="auto" w:fill="FFFFFF"/>
        </w:rPr>
        <w:t>nådde vi ikke helt til topps, men vi hadde gode prestasjoner av både Ole Anders Sjøli i ER med 248 og Ola Strand Nystuen i R med 246 poeng.</w:t>
      </w:r>
    </w:p>
    <w:p w14:paraId="63B65E89" w14:textId="77777777" w:rsidR="001C0804" w:rsidRDefault="002451BC" w:rsidP="0004084C">
      <w:pPr>
        <w:rPr>
          <w:rStyle w:val="apple-converted-space"/>
          <w:shd w:val="clear" w:color="auto" w:fill="FFFFFF"/>
        </w:rPr>
      </w:pPr>
      <w:r>
        <w:rPr>
          <w:shd w:val="clear" w:color="auto" w:fill="FFFFFF"/>
        </w:rPr>
        <w:t xml:space="preserve">På lagskytingene ble Løitens seniorlag nummer to </w:t>
      </w:r>
      <w:r w:rsidR="00A648C3">
        <w:rPr>
          <w:shd w:val="clear" w:color="auto" w:fill="FFFFFF"/>
        </w:rPr>
        <w:t xml:space="preserve">med 291 poeng som var tre poeng bak vinneren Ringebu og Fåvang. </w:t>
      </w:r>
      <w:r>
        <w:rPr>
          <w:shd w:val="clear" w:color="auto" w:fill="FFFFFF"/>
        </w:rPr>
        <w:t>På laget skjøt Dag Lien 9</w:t>
      </w:r>
      <w:r w:rsidR="00A648C3">
        <w:rPr>
          <w:shd w:val="clear" w:color="auto" w:fill="FFFFFF"/>
        </w:rPr>
        <w:t>6</w:t>
      </w:r>
      <w:r>
        <w:rPr>
          <w:shd w:val="clear" w:color="auto" w:fill="FFFFFF"/>
        </w:rPr>
        <w:t>, Sindre Nordvik 9</w:t>
      </w:r>
      <w:r w:rsidR="00A648C3">
        <w:rPr>
          <w:shd w:val="clear" w:color="auto" w:fill="FFFFFF"/>
        </w:rPr>
        <w:t>8</w:t>
      </w:r>
      <w:r>
        <w:rPr>
          <w:shd w:val="clear" w:color="auto" w:fill="FFFFFF"/>
        </w:rPr>
        <w:t xml:space="preserve"> og Ole Magnus Bakken 9</w:t>
      </w:r>
      <w:r w:rsidR="00A648C3">
        <w:rPr>
          <w:shd w:val="clear" w:color="auto" w:fill="FFFFFF"/>
        </w:rPr>
        <w:t>7</w:t>
      </w:r>
      <w:r>
        <w:rPr>
          <w:shd w:val="clear" w:color="auto" w:fill="FFFFFF"/>
        </w:rPr>
        <w:t xml:space="preserve">. Vi stilte ikke lag verken for ungdommer eller veteraner. </w:t>
      </w:r>
      <w:r w:rsidR="00027FC7">
        <w:rPr>
          <w:shd w:val="clear" w:color="auto" w:fill="FFFFFF"/>
        </w:rPr>
        <w:br/>
      </w:r>
      <w:r w:rsidR="00A648C3">
        <w:rPr>
          <w:shd w:val="clear" w:color="auto" w:fill="FFFFFF"/>
        </w:rPr>
        <w:t xml:space="preserve">På samlagsskytingen for senior ble det </w:t>
      </w:r>
      <w:r w:rsidR="005001B8">
        <w:rPr>
          <w:shd w:val="clear" w:color="auto" w:fill="FFFFFF"/>
        </w:rPr>
        <w:t xml:space="preserve">klar </w:t>
      </w:r>
      <w:r w:rsidR="00A648C3">
        <w:rPr>
          <w:shd w:val="clear" w:color="auto" w:fill="FFFFFF"/>
        </w:rPr>
        <w:t>seier for Hedmark med et reint Løiten lag.</w:t>
      </w:r>
      <w:r w:rsidR="005001B8">
        <w:rPr>
          <w:shd w:val="clear" w:color="auto" w:fill="FFFFFF"/>
        </w:rPr>
        <w:t xml:space="preserve"> Fire poeng foran nummer to som ble Nord-Østerdal. På laget deltok </w:t>
      </w:r>
      <w:r w:rsidRPr="003B4F3D">
        <w:rPr>
          <w:shd w:val="clear" w:color="auto" w:fill="FFFFFF"/>
        </w:rPr>
        <w:t>Dag Lien 9</w:t>
      </w:r>
      <w:r w:rsidR="005001B8">
        <w:rPr>
          <w:shd w:val="clear" w:color="auto" w:fill="FFFFFF"/>
        </w:rPr>
        <w:t>9</w:t>
      </w:r>
      <w:r w:rsidRPr="003B4F3D">
        <w:rPr>
          <w:shd w:val="clear" w:color="auto" w:fill="FFFFFF"/>
        </w:rPr>
        <w:t>, Sindre Nordvik 9</w:t>
      </w:r>
      <w:r w:rsidR="005001B8">
        <w:rPr>
          <w:shd w:val="clear" w:color="auto" w:fill="FFFFFF"/>
        </w:rPr>
        <w:t>9</w:t>
      </w:r>
      <w:r w:rsidRPr="003B4F3D">
        <w:rPr>
          <w:shd w:val="clear" w:color="auto" w:fill="FFFFFF"/>
        </w:rPr>
        <w:t xml:space="preserve">, Ole Magnus Bakken </w:t>
      </w:r>
      <w:r w:rsidR="005001B8">
        <w:rPr>
          <w:shd w:val="clear" w:color="auto" w:fill="FFFFFF"/>
        </w:rPr>
        <w:t>95 og Ingeborg Lundby 98</w:t>
      </w:r>
      <w:r w:rsidRPr="003B4F3D">
        <w:rPr>
          <w:shd w:val="clear" w:color="auto" w:fill="FFFFFF"/>
        </w:rPr>
        <w:t xml:space="preserve"> poeng</w:t>
      </w:r>
      <w:r w:rsidR="00857808" w:rsidRPr="003B4F3D">
        <w:rPr>
          <w:rStyle w:val="apple-converted-space"/>
          <w:shd w:val="clear" w:color="auto" w:fill="FFFFFF"/>
        </w:rPr>
        <w:t>.</w:t>
      </w:r>
    </w:p>
    <w:p w14:paraId="7AEF9574" w14:textId="77777777" w:rsidR="001C0804" w:rsidRDefault="001C0804" w:rsidP="0004084C">
      <w:pPr>
        <w:rPr>
          <w:rStyle w:val="apple-converted-space"/>
          <w:shd w:val="clear" w:color="auto" w:fill="FFFFFF"/>
        </w:rPr>
      </w:pPr>
    </w:p>
    <w:p w14:paraId="58A28B70" w14:textId="0F1908D0" w:rsidR="0004084C" w:rsidRDefault="001C0804" w:rsidP="0004084C">
      <w:pPr>
        <w:rPr>
          <w:rStyle w:val="apple-converted-space"/>
          <w:shd w:val="clear" w:color="auto" w:fill="FFFFFF"/>
        </w:rPr>
      </w:pPr>
      <w:r>
        <w:rPr>
          <w:noProof/>
          <w:shd w:val="clear" w:color="auto" w:fill="FFFFFF"/>
        </w:rPr>
        <w:drawing>
          <wp:inline distT="0" distB="0" distL="0" distR="0" wp14:anchorId="0B8B1A92" wp14:editId="6B5623FA">
            <wp:extent cx="2391508" cy="1793631"/>
            <wp:effectExtent l="0" t="0" r="8890" b="0"/>
            <wp:docPr id="7" name="Bilde 7" descr="X:\64935466_1125617107626674_496936837798743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64935466_1125617107626674_496936837798743244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2238" cy="1794179"/>
                    </a:xfrm>
                    <a:prstGeom prst="rect">
                      <a:avLst/>
                    </a:prstGeom>
                    <a:noFill/>
                    <a:ln>
                      <a:noFill/>
                    </a:ln>
                  </pic:spPr>
                </pic:pic>
              </a:graphicData>
            </a:graphic>
          </wp:inline>
        </w:drawing>
      </w:r>
      <w:r w:rsidRPr="001C0804">
        <w:rPr>
          <w:snapToGrid w:val="0"/>
          <w:color w:val="000000"/>
          <w:w w:val="0"/>
          <w:sz w:val="0"/>
          <w:szCs w:val="0"/>
          <w:u w:color="000000"/>
          <w:bdr w:val="none" w:sz="0" w:space="0" w:color="000000"/>
          <w:shd w:val="clear" w:color="000000" w:fill="000000"/>
          <w:lang w:val="x-none" w:eastAsia="x-none" w:bidi="x-none"/>
        </w:rPr>
        <w:t xml:space="preserve"> </w:t>
      </w:r>
      <w:r>
        <w:rPr>
          <w:noProof/>
          <w:shd w:val="clear" w:color="auto" w:fill="FFFFFF"/>
        </w:rPr>
        <w:drawing>
          <wp:inline distT="0" distB="0" distL="0" distR="0" wp14:anchorId="58E2236E" wp14:editId="58D9ECA4">
            <wp:extent cx="2388576" cy="1791432"/>
            <wp:effectExtent l="0" t="0" r="0" b="0"/>
            <wp:docPr id="8" name="Bilde 8" descr="X:\article_img_IMG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rticle_img_IMG_17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307" cy="1791980"/>
                    </a:xfrm>
                    <a:prstGeom prst="rect">
                      <a:avLst/>
                    </a:prstGeom>
                    <a:noFill/>
                    <a:ln>
                      <a:noFill/>
                    </a:ln>
                  </pic:spPr>
                </pic:pic>
              </a:graphicData>
            </a:graphic>
          </wp:inline>
        </w:drawing>
      </w:r>
      <w:r w:rsidR="009E0D33">
        <w:rPr>
          <w:rStyle w:val="apple-converted-space"/>
          <w:shd w:val="clear" w:color="auto" w:fill="FFFFFF"/>
        </w:rPr>
        <w:br/>
      </w:r>
    </w:p>
    <w:p w14:paraId="58A28B79" w14:textId="74E48501" w:rsidR="0050260B" w:rsidRPr="001C0804" w:rsidRDefault="00877EE3" w:rsidP="0004084C">
      <w:pPr>
        <w:rPr>
          <w:rStyle w:val="apple-converted-space"/>
        </w:rPr>
      </w:pPr>
      <w:r>
        <w:rPr>
          <w:rStyle w:val="apple-converted-space"/>
          <w:shd w:val="clear" w:color="auto" w:fill="FFFFFF"/>
        </w:rPr>
        <w:br/>
      </w:r>
    </w:p>
    <w:p w14:paraId="222EC47E" w14:textId="1357A752" w:rsidR="009E618C" w:rsidRPr="00D5619E" w:rsidRDefault="003C37E1" w:rsidP="00422633">
      <w:pPr>
        <w:rPr>
          <w:shd w:val="clear" w:color="auto" w:fill="FFFFFF"/>
        </w:rPr>
      </w:pPr>
      <w:r w:rsidRPr="00EC758E">
        <w:rPr>
          <w:b/>
        </w:rPr>
        <w:t xml:space="preserve">Landsskytterstevnet i </w:t>
      </w:r>
      <w:r w:rsidR="00846075">
        <w:rPr>
          <w:b/>
        </w:rPr>
        <w:t>Evje</w:t>
      </w:r>
      <w:r w:rsidRPr="00EC758E">
        <w:rPr>
          <w:b/>
        </w:rPr>
        <w:br/>
      </w:r>
      <w:r w:rsidR="00422633" w:rsidRPr="00D5619E">
        <w:rPr>
          <w:shd w:val="clear" w:color="auto" w:fill="FFFFFF"/>
        </w:rPr>
        <w:t xml:space="preserve">Da er et </w:t>
      </w:r>
      <w:r w:rsidR="009E618C" w:rsidRPr="00D5619E">
        <w:rPr>
          <w:shd w:val="clear" w:color="auto" w:fill="FFFFFF"/>
        </w:rPr>
        <w:t xml:space="preserve">svært godt </w:t>
      </w:r>
      <w:r w:rsidR="00422633" w:rsidRPr="00D5619E">
        <w:rPr>
          <w:shd w:val="clear" w:color="auto" w:fill="FFFFFF"/>
        </w:rPr>
        <w:t>LS for Løiten over</w:t>
      </w:r>
      <w:r w:rsidR="009E618C" w:rsidRPr="00D5619E">
        <w:rPr>
          <w:shd w:val="clear" w:color="auto" w:fill="FFFFFF"/>
        </w:rPr>
        <w:t>. Etter å ha vært svært nær i flere år, og med oppimot 10 skyttere med kapasitet til å kvalifisere seg på en god dag, klarte vi endelig å få en skytter i kongelaget</w:t>
      </w:r>
      <w:r w:rsidR="00170469">
        <w:rPr>
          <w:shd w:val="clear" w:color="auto" w:fill="FFFFFF"/>
        </w:rPr>
        <w:t xml:space="preserve"> (for</w:t>
      </w:r>
      <w:r w:rsidR="00170469" w:rsidRPr="00D5619E">
        <w:rPr>
          <w:shd w:val="clear" w:color="auto" w:fill="FFFFFF"/>
        </w:rPr>
        <w:t>rige</w:t>
      </w:r>
      <w:r w:rsidR="008C6508" w:rsidRPr="00D5619E">
        <w:rPr>
          <w:shd w:val="clear" w:color="auto" w:fill="FFFFFF"/>
        </w:rPr>
        <w:t xml:space="preserve"> gang i 2007)</w:t>
      </w:r>
      <w:r w:rsidR="009E618C" w:rsidRPr="00D5619E">
        <w:rPr>
          <w:shd w:val="clear" w:color="auto" w:fill="FFFFFF"/>
        </w:rPr>
        <w:t xml:space="preserve">. Sindre Nordvik skjøt 245 innledende og hadde skive 13. Han skjøt til gode 99 poeng i sitt første </w:t>
      </w:r>
      <w:proofErr w:type="spellStart"/>
      <w:r w:rsidR="009E618C" w:rsidRPr="00D5619E">
        <w:rPr>
          <w:shd w:val="clear" w:color="auto" w:fill="FFFFFF"/>
        </w:rPr>
        <w:t>kongelag</w:t>
      </w:r>
      <w:proofErr w:type="spellEnd"/>
      <w:r w:rsidR="009E618C" w:rsidRPr="00D5619E">
        <w:rPr>
          <w:shd w:val="clear" w:color="auto" w:fill="FFFFFF"/>
        </w:rPr>
        <w:t xml:space="preserve"> og ble nr. 23.</w:t>
      </w:r>
    </w:p>
    <w:p w14:paraId="1166519B" w14:textId="77777777" w:rsidR="00CA3587" w:rsidRPr="00D5619E" w:rsidRDefault="009E618C" w:rsidP="00422633">
      <w:pPr>
        <w:rPr>
          <w:shd w:val="clear" w:color="auto" w:fill="FFFFFF"/>
        </w:rPr>
      </w:pPr>
      <w:r w:rsidRPr="00D5619E">
        <w:rPr>
          <w:shd w:val="clear" w:color="auto" w:fill="FFFFFF"/>
        </w:rPr>
        <w:t xml:space="preserve">Ole Magnus Bakken har ikke tidligere satset på feltskyting, men har nå endret på det. Resultatet ble en imponerende tredjeplass etter å ha </w:t>
      </w:r>
      <w:r w:rsidR="00CA3587" w:rsidRPr="00D5619E">
        <w:rPr>
          <w:shd w:val="clear" w:color="auto" w:fill="FFFFFF"/>
        </w:rPr>
        <w:t>vært en av fem som skjøt om tittelen etter 42/8 på mesterskapet.</w:t>
      </w:r>
    </w:p>
    <w:p w14:paraId="4CE99E52" w14:textId="77777777" w:rsidR="00CA3587" w:rsidRPr="00D5619E" w:rsidRDefault="00CA3587" w:rsidP="00422633">
      <w:pPr>
        <w:rPr>
          <w:shd w:val="clear" w:color="auto" w:fill="FFFFFF"/>
        </w:rPr>
      </w:pPr>
      <w:r w:rsidRPr="00D5619E">
        <w:rPr>
          <w:shd w:val="clear" w:color="auto" w:fill="FFFFFF"/>
        </w:rPr>
        <w:t xml:space="preserve">Løitens eneste tittelvinner på Evje ble Dag Lien med seier i kampen om den gjeve </w:t>
      </w:r>
      <w:proofErr w:type="spellStart"/>
      <w:r w:rsidRPr="00D5619E">
        <w:rPr>
          <w:shd w:val="clear" w:color="auto" w:fill="FFFFFF"/>
        </w:rPr>
        <w:t>Normapokalen</w:t>
      </w:r>
      <w:proofErr w:type="spellEnd"/>
      <w:r w:rsidRPr="00D5619E">
        <w:rPr>
          <w:shd w:val="clear" w:color="auto" w:fill="FFFFFF"/>
        </w:rPr>
        <w:t>. Dag skjøt 343 og tok tittelen i sitt første forsøk.</w:t>
      </w:r>
    </w:p>
    <w:p w14:paraId="58A28B7A" w14:textId="15F186E6" w:rsidR="0019777B" w:rsidRPr="00D5619E" w:rsidRDefault="00CA3587" w:rsidP="00C73009">
      <w:pPr>
        <w:rPr>
          <w:shd w:val="clear" w:color="auto" w:fill="FFFFFF"/>
        </w:rPr>
      </w:pPr>
      <w:r w:rsidRPr="00D5619E">
        <w:rPr>
          <w:shd w:val="clear" w:color="auto" w:fill="FFFFFF"/>
        </w:rPr>
        <w:t>Det begynner å spire og gro bra også blant ungdommen. Ola Strand Nystuen</w:t>
      </w:r>
      <w:r w:rsidR="009E618C" w:rsidRPr="00D5619E">
        <w:rPr>
          <w:shd w:val="clear" w:color="auto" w:fill="FFFFFF"/>
        </w:rPr>
        <w:t xml:space="preserve"> </w:t>
      </w:r>
      <w:r w:rsidRPr="00D5619E">
        <w:rPr>
          <w:shd w:val="clear" w:color="auto" w:fill="FFFFFF"/>
        </w:rPr>
        <w:t xml:space="preserve">imponerte med 249 på banen og skive 6 i finalen. Han fortsatte med 30 treff på felten og sikret seg nok en finale. Ola Skjøt også gode finaler med </w:t>
      </w:r>
      <w:r w:rsidR="00C73009" w:rsidRPr="00D5619E">
        <w:rPr>
          <w:shd w:val="clear" w:color="auto" w:fill="FFFFFF"/>
        </w:rPr>
        <w:t>10/4 på felten og 98 på banen, men med det ekstreme nivået som er på LS var selv 347 på banen ett poeng for lite til medalje. Bare for å understreke sitt høye nivå la også Ola inn 100 med 8 sentrum på lagskytingen for Løiten.</w:t>
      </w:r>
      <w:r w:rsidR="007014D3">
        <w:rPr>
          <w:shd w:val="clear" w:color="auto" w:fill="FFFFFF"/>
        </w:rPr>
        <w:t xml:space="preserve"> Både Ola Strand Nystuen og Ole Anders Sjøli skjøt 60 på minneskytingen.</w:t>
      </w:r>
    </w:p>
    <w:p w14:paraId="58A28B7B" w14:textId="71EDF03E" w:rsidR="0019777B" w:rsidRPr="008C6508" w:rsidRDefault="00846075" w:rsidP="003C37E1">
      <w:pPr>
        <w:pStyle w:val="NormalWeb"/>
        <w:shd w:val="clear" w:color="auto" w:fill="FFFFFF"/>
        <w:rPr>
          <w:snapToGrid w:val="0"/>
          <w:color w:val="000000"/>
          <w:w w:val="0"/>
          <w:sz w:val="0"/>
          <w:szCs w:val="0"/>
          <w:u w:color="000000"/>
          <w:bdr w:val="none" w:sz="0" w:space="0" w:color="000000"/>
          <w:shd w:val="clear" w:color="000000" w:fill="000000"/>
          <w:lang w:eastAsia="x-none" w:bidi="x-none"/>
        </w:rPr>
      </w:pPr>
      <w:r w:rsidRPr="008C6508">
        <w:rPr>
          <w:noProof/>
        </w:rPr>
        <w:lastRenderedPageBreak/>
        <w:drawing>
          <wp:inline distT="0" distB="0" distL="0" distR="0" wp14:anchorId="3A829547" wp14:editId="453B434E">
            <wp:extent cx="2534152" cy="2646485"/>
            <wp:effectExtent l="0" t="0" r="0" b="190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668" cy="2651201"/>
                    </a:xfrm>
                    <a:prstGeom prst="rect">
                      <a:avLst/>
                    </a:prstGeom>
                    <a:noFill/>
                    <a:ln>
                      <a:noFill/>
                    </a:ln>
                  </pic:spPr>
                </pic:pic>
              </a:graphicData>
            </a:graphic>
          </wp:inline>
        </w:drawing>
      </w:r>
      <w:r w:rsidRPr="008C6508">
        <w:rPr>
          <w:snapToGrid w:val="0"/>
          <w:color w:val="000000"/>
          <w:w w:val="0"/>
          <w:sz w:val="0"/>
          <w:szCs w:val="0"/>
          <w:u w:color="000000"/>
          <w:bdr w:val="none" w:sz="0" w:space="0" w:color="000000"/>
          <w:shd w:val="clear" w:color="000000" w:fill="000000"/>
          <w:lang w:val="x-none" w:eastAsia="x-none" w:bidi="x-none"/>
        </w:rPr>
        <w:t xml:space="preserve"> </w:t>
      </w:r>
      <w:r w:rsidRPr="008C6508">
        <w:rPr>
          <w:noProof/>
        </w:rPr>
        <w:drawing>
          <wp:inline distT="0" distB="0" distL="0" distR="0" wp14:anchorId="51C5F6DB" wp14:editId="406E0B9F">
            <wp:extent cx="2312377" cy="2647456"/>
            <wp:effectExtent l="0" t="0" r="0" b="635"/>
            <wp:docPr id="84" name="Bilde 84" descr="X:\olastrandbane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olastrandbanefina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5471" cy="2650999"/>
                    </a:xfrm>
                    <a:prstGeom prst="rect">
                      <a:avLst/>
                    </a:prstGeom>
                    <a:noFill/>
                    <a:ln>
                      <a:noFill/>
                    </a:ln>
                  </pic:spPr>
                </pic:pic>
              </a:graphicData>
            </a:graphic>
          </wp:inline>
        </w:drawing>
      </w:r>
    </w:p>
    <w:p w14:paraId="7D6F47FC" w14:textId="77777777" w:rsidR="00846075" w:rsidRPr="008C6508" w:rsidRDefault="00846075" w:rsidP="003C37E1">
      <w:pPr>
        <w:pStyle w:val="NormalWeb"/>
        <w:shd w:val="clear" w:color="auto" w:fill="FFFFFF"/>
        <w:rPr>
          <w:snapToGrid w:val="0"/>
          <w:color w:val="000000"/>
          <w:w w:val="0"/>
          <w:sz w:val="0"/>
          <w:szCs w:val="0"/>
          <w:u w:color="000000"/>
          <w:bdr w:val="none" w:sz="0" w:space="0" w:color="000000"/>
          <w:shd w:val="clear" w:color="000000" w:fill="000000"/>
          <w:lang w:eastAsia="x-none" w:bidi="x-none"/>
        </w:rPr>
      </w:pPr>
    </w:p>
    <w:p w14:paraId="31297919" w14:textId="5C0EB2B6" w:rsidR="00846075" w:rsidRPr="008C6508" w:rsidRDefault="009F0187" w:rsidP="003C37E1">
      <w:pPr>
        <w:pStyle w:val="NormalWeb"/>
        <w:shd w:val="clear" w:color="auto" w:fill="FFFFFF"/>
        <w:rPr>
          <w:highlight w:val="yellow"/>
        </w:rPr>
      </w:pPr>
      <w:r w:rsidRPr="008C6508">
        <w:rPr>
          <w:noProof/>
        </w:rPr>
        <w:drawing>
          <wp:inline distT="0" distB="0" distL="0" distR="0" wp14:anchorId="6981E6D1" wp14:editId="0DC678A4">
            <wp:extent cx="2327064" cy="2584938"/>
            <wp:effectExtent l="0" t="0" r="0" b="635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7126" cy="2585007"/>
                    </a:xfrm>
                    <a:prstGeom prst="rect">
                      <a:avLst/>
                    </a:prstGeom>
                    <a:noFill/>
                    <a:ln>
                      <a:noFill/>
                    </a:ln>
                  </pic:spPr>
                </pic:pic>
              </a:graphicData>
            </a:graphic>
          </wp:inline>
        </w:drawing>
      </w:r>
      <w:r w:rsidRPr="008C6508">
        <w:rPr>
          <w:noProof/>
        </w:rPr>
        <w:drawing>
          <wp:inline distT="0" distB="0" distL="0" distR="0" wp14:anchorId="023EF92B" wp14:editId="58F64593">
            <wp:extent cx="2576511" cy="2591874"/>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6687" cy="2592051"/>
                    </a:xfrm>
                    <a:prstGeom prst="rect">
                      <a:avLst/>
                    </a:prstGeom>
                    <a:noFill/>
                    <a:ln>
                      <a:noFill/>
                    </a:ln>
                  </pic:spPr>
                </pic:pic>
              </a:graphicData>
            </a:graphic>
          </wp:inline>
        </w:drawing>
      </w:r>
    </w:p>
    <w:p w14:paraId="2EA87C97" w14:textId="77777777" w:rsidR="00C73009" w:rsidRPr="008C6508" w:rsidRDefault="00C73009" w:rsidP="003C37E1">
      <w:pPr>
        <w:pStyle w:val="NormalWeb"/>
        <w:shd w:val="clear" w:color="auto" w:fill="FFFFFF"/>
        <w:rPr>
          <w:highlight w:val="yellow"/>
        </w:rPr>
      </w:pPr>
    </w:p>
    <w:p w14:paraId="789F42F9" w14:textId="77777777" w:rsidR="00C73009" w:rsidRPr="00D5619E" w:rsidRDefault="00C73009" w:rsidP="00C73009">
      <w:pPr>
        <w:rPr>
          <w:shd w:val="clear" w:color="auto" w:fill="FFFFFF"/>
        </w:rPr>
      </w:pPr>
      <w:r w:rsidRPr="00D5619E">
        <w:rPr>
          <w:shd w:val="clear" w:color="auto" w:fill="FFFFFF"/>
        </w:rPr>
        <w:t>Det ble i tillegg til de nevnte prestasjoner skutt mange gode resultater fra Løitenskytterne. Antall beger og premier er svært høyt og vitner om gode skyttere i en rekke klasser. Av andre gode prestasjoner nevner vi:</w:t>
      </w:r>
    </w:p>
    <w:p w14:paraId="0BAEEE77" w14:textId="77777777" w:rsidR="00C73009" w:rsidRPr="00D5619E" w:rsidRDefault="00C73009" w:rsidP="00C73009">
      <w:pPr>
        <w:pStyle w:val="Listeavsnitt"/>
        <w:numPr>
          <w:ilvl w:val="0"/>
          <w:numId w:val="9"/>
        </w:numPr>
        <w:rPr>
          <w:shd w:val="clear" w:color="auto" w:fill="FFFFFF"/>
        </w:rPr>
      </w:pPr>
      <w:r w:rsidRPr="00D5619E">
        <w:rPr>
          <w:shd w:val="clear" w:color="auto" w:fill="FFFFFF"/>
        </w:rPr>
        <w:t>Stjerne på banen til Dag Lien</w:t>
      </w:r>
    </w:p>
    <w:p w14:paraId="6039660A" w14:textId="6DD0D129" w:rsidR="00C73009" w:rsidRDefault="00C73009" w:rsidP="00C73009">
      <w:pPr>
        <w:pStyle w:val="Listeavsnitt"/>
        <w:numPr>
          <w:ilvl w:val="0"/>
          <w:numId w:val="9"/>
        </w:numPr>
        <w:rPr>
          <w:shd w:val="clear" w:color="auto" w:fill="FFFFFF"/>
        </w:rPr>
      </w:pPr>
      <w:r w:rsidRPr="00D5619E">
        <w:rPr>
          <w:shd w:val="clear" w:color="auto" w:fill="FFFFFF"/>
        </w:rPr>
        <w:t xml:space="preserve">Medalje på felten til Einar </w:t>
      </w:r>
      <w:proofErr w:type="spellStart"/>
      <w:r w:rsidRPr="00D5619E">
        <w:rPr>
          <w:shd w:val="clear" w:color="auto" w:fill="FFFFFF"/>
        </w:rPr>
        <w:t>Myki</w:t>
      </w:r>
      <w:proofErr w:type="spellEnd"/>
      <w:r w:rsidRPr="00D5619E">
        <w:rPr>
          <w:shd w:val="clear" w:color="auto" w:fill="FFFFFF"/>
        </w:rPr>
        <w:t xml:space="preserve"> og stjerne til Sindre Nordvik</w:t>
      </w:r>
    </w:p>
    <w:p w14:paraId="7EF50727" w14:textId="438FCBD6" w:rsidR="007014D3" w:rsidRPr="00D5619E" w:rsidRDefault="007014D3" w:rsidP="00C73009">
      <w:pPr>
        <w:pStyle w:val="Listeavsnitt"/>
        <w:numPr>
          <w:ilvl w:val="0"/>
          <w:numId w:val="9"/>
        </w:numPr>
        <w:rPr>
          <w:shd w:val="clear" w:color="auto" w:fill="FFFFFF"/>
        </w:rPr>
      </w:pPr>
      <w:r>
        <w:rPr>
          <w:shd w:val="clear" w:color="auto" w:fill="FFFFFF"/>
        </w:rPr>
        <w:t xml:space="preserve">Beger i skogsløp med skyting til Ola Strand Nystuen </w:t>
      </w:r>
    </w:p>
    <w:p w14:paraId="151E02C6" w14:textId="77777777" w:rsidR="00C73009" w:rsidRPr="00D5619E" w:rsidRDefault="00C73009" w:rsidP="00C73009">
      <w:pPr>
        <w:pStyle w:val="Listeavsnitt"/>
        <w:numPr>
          <w:ilvl w:val="0"/>
          <w:numId w:val="9"/>
        </w:numPr>
        <w:rPr>
          <w:shd w:val="clear" w:color="auto" w:fill="FFFFFF"/>
        </w:rPr>
      </w:pPr>
      <w:r w:rsidRPr="00D5619E">
        <w:rPr>
          <w:shd w:val="clear" w:color="auto" w:fill="FFFFFF"/>
        </w:rPr>
        <w:t>100 på samlagsskytingen av Per Egil Storsveen</w:t>
      </w:r>
    </w:p>
    <w:p w14:paraId="270FF497" w14:textId="409EA51D" w:rsidR="00422633" w:rsidRDefault="00C73009" w:rsidP="0020121B">
      <w:pPr>
        <w:rPr>
          <w:rFonts w:ascii="Arial" w:hAnsi="Arial" w:cs="Arial"/>
          <w:color w:val="4C4C4C"/>
          <w:sz w:val="32"/>
          <w:szCs w:val="32"/>
        </w:rPr>
      </w:pPr>
      <w:r w:rsidRPr="00D5619E">
        <w:rPr>
          <w:rFonts w:ascii="Arial" w:hAnsi="Arial" w:cs="Arial"/>
          <w:shd w:val="clear" w:color="auto" w:fill="FFFFFF"/>
        </w:rPr>
        <w:t xml:space="preserve"> </w:t>
      </w:r>
      <w:r w:rsidR="0020121B" w:rsidRPr="00D5619E">
        <w:rPr>
          <w:rFonts w:ascii="Arial" w:hAnsi="Arial" w:cs="Arial"/>
          <w:shd w:val="clear" w:color="auto" w:fill="FFFFFF"/>
        </w:rPr>
        <w:br/>
      </w:r>
      <w:r w:rsidR="0004084C" w:rsidRPr="009C1626">
        <w:rPr>
          <w:b/>
        </w:rPr>
        <w:t>Samlagsmesterskap bane</w:t>
      </w:r>
      <w:r w:rsidR="00942D8B">
        <w:rPr>
          <w:b/>
        </w:rPr>
        <w:t>:</w:t>
      </w:r>
    </w:p>
    <w:p w14:paraId="2A270765" w14:textId="0B95040C" w:rsidR="00422633" w:rsidRPr="00D5619E" w:rsidRDefault="0020121B" w:rsidP="00422633">
      <w:pPr>
        <w:pStyle w:val="NormalWeb"/>
        <w:shd w:val="clear" w:color="auto" w:fill="FFFFFF"/>
        <w:spacing w:before="0" w:beforeAutospacing="0" w:after="240" w:afterAutospacing="0"/>
        <w:rPr>
          <w:color w:val="FF0000"/>
          <w:sz w:val="19"/>
          <w:szCs w:val="19"/>
        </w:rPr>
      </w:pPr>
      <w:r w:rsidRPr="00D5619E">
        <w:t xml:space="preserve">Lørdag 17. august arrangerte Åsheim et flott samlagsmesterskap. Resultatmessig satte vi i Løiten stort preg på mesterskapet hvor vi deltok med 23 skyttere og fikk flere titler. Svært gledelig var at vi fikk en mester i ungdomsklassene med seier til Ole Anders </w:t>
      </w:r>
      <w:r w:rsidR="008F0088">
        <w:t>Sjøli</w:t>
      </w:r>
      <w:r w:rsidRPr="00D5619E">
        <w:t xml:space="preserve"> i Eldre Rekrutt etter 249 innledende og 100 med 8 sentrum i finalen. </w:t>
      </w:r>
      <w:r w:rsidRPr="00D5619E">
        <w:rPr>
          <w:color w:val="FF0000"/>
          <w:sz w:val="19"/>
          <w:szCs w:val="19"/>
        </w:rPr>
        <w:br/>
      </w:r>
    </w:p>
    <w:p w14:paraId="39786CA3" w14:textId="578FDA95" w:rsidR="00422633" w:rsidRDefault="00422633" w:rsidP="0020121B">
      <w:pPr>
        <w:pStyle w:val="NormalWeb"/>
        <w:shd w:val="clear" w:color="auto" w:fill="FFFFFF"/>
        <w:spacing w:before="0" w:beforeAutospacing="0" w:after="0" w:afterAutospacing="0"/>
        <w:rPr>
          <w:rFonts w:ascii="Arial" w:hAnsi="Arial" w:cs="Arial"/>
          <w:color w:val="262626"/>
          <w:sz w:val="19"/>
          <w:szCs w:val="19"/>
        </w:rPr>
      </w:pPr>
    </w:p>
    <w:p w14:paraId="19785843" w14:textId="77777777" w:rsidR="00422633" w:rsidRDefault="00422633" w:rsidP="00422633">
      <w:pPr>
        <w:pStyle w:val="NormalWeb"/>
        <w:shd w:val="clear" w:color="auto" w:fill="FFFFFF"/>
        <w:spacing w:before="0" w:beforeAutospacing="0" w:after="240" w:afterAutospacing="0"/>
        <w:rPr>
          <w:rFonts w:ascii="Arial" w:hAnsi="Arial" w:cs="Arial"/>
          <w:color w:val="262626"/>
          <w:sz w:val="19"/>
          <w:szCs w:val="19"/>
        </w:rPr>
      </w:pPr>
      <w:r>
        <w:rPr>
          <w:rFonts w:ascii="Arial" w:hAnsi="Arial" w:cs="Arial"/>
          <w:noProof/>
          <w:color w:val="262626"/>
          <w:sz w:val="19"/>
          <w:szCs w:val="19"/>
        </w:rPr>
        <w:lastRenderedPageBreak/>
        <w:drawing>
          <wp:inline distT="0" distB="0" distL="0" distR="0" wp14:anchorId="0A38E87B" wp14:editId="62471068">
            <wp:extent cx="4237893" cy="2823191"/>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8350" cy="2823495"/>
                    </a:xfrm>
                    <a:prstGeom prst="rect">
                      <a:avLst/>
                    </a:prstGeom>
                    <a:noFill/>
                    <a:ln>
                      <a:noFill/>
                    </a:ln>
                  </pic:spPr>
                </pic:pic>
              </a:graphicData>
            </a:graphic>
          </wp:inline>
        </w:drawing>
      </w:r>
    </w:p>
    <w:p w14:paraId="0C938CED" w14:textId="7352EDCB" w:rsidR="00422633" w:rsidRPr="00D5619E" w:rsidRDefault="00D5619E" w:rsidP="00422633">
      <w:pPr>
        <w:pStyle w:val="NormalWeb"/>
        <w:shd w:val="clear" w:color="auto" w:fill="FFFFFF"/>
        <w:spacing w:before="0" w:beforeAutospacing="0" w:after="240" w:afterAutospacing="0"/>
        <w:rPr>
          <w:rFonts w:ascii="Arial" w:hAnsi="Arial" w:cs="Arial"/>
          <w:sz w:val="19"/>
          <w:szCs w:val="19"/>
        </w:rPr>
      </w:pPr>
      <w:r w:rsidRPr="00D5619E">
        <w:t>Det var også bra skyting i rekruttklassen hvor vi hadde fire deltakere, og alle kvalifiserte seg til å skyte finale. Her ble Simen Larsen Ålgård best, han ble nr. 3 og fikk ungdomsmedalje i sitt aller første samlagsmesterskap</w:t>
      </w:r>
      <w:r w:rsidRPr="00D5619E">
        <w:rPr>
          <w:color w:val="FF0000"/>
        </w:rPr>
        <w:t>.</w:t>
      </w:r>
      <w:r>
        <w:rPr>
          <w:color w:val="FF0000"/>
        </w:rPr>
        <w:br/>
      </w:r>
      <w:r w:rsidR="00422633" w:rsidRPr="00D5619E">
        <w:t xml:space="preserve">I eldre junior var det to deltakere, begge fra Løiten. Kjersti Johanne Sjøli var best, fikk 341 og ble samlagsmester og fikk Nammomedalje. Ola </w:t>
      </w:r>
      <w:proofErr w:type="spellStart"/>
      <w:r w:rsidR="00422633" w:rsidRPr="00D5619E">
        <w:t>Myki</w:t>
      </w:r>
      <w:proofErr w:type="spellEnd"/>
      <w:r w:rsidR="00422633" w:rsidRPr="00D5619E">
        <w:t xml:space="preserve"> fikk 319 og fikk Ungdomsmedalje.</w:t>
      </w:r>
      <w:r w:rsidR="00422633" w:rsidRPr="00D5619E">
        <w:rPr>
          <w:rFonts w:ascii="Arial" w:hAnsi="Arial" w:cs="Arial"/>
          <w:sz w:val="19"/>
          <w:szCs w:val="19"/>
        </w:rPr>
        <w:t> </w:t>
      </w:r>
      <w:r>
        <w:rPr>
          <w:rFonts w:ascii="Arial" w:hAnsi="Arial" w:cs="Arial"/>
          <w:sz w:val="19"/>
          <w:szCs w:val="19"/>
        </w:rPr>
        <w:br/>
      </w:r>
      <w:r w:rsidR="00422633" w:rsidRPr="00D5619E">
        <w:t xml:space="preserve">I klasse 3-5 var Sindre Nordvik best etter </w:t>
      </w:r>
      <w:proofErr w:type="spellStart"/>
      <w:r w:rsidR="00422633" w:rsidRPr="00D5619E">
        <w:t>hovedskytingen</w:t>
      </w:r>
      <w:proofErr w:type="spellEnd"/>
      <w:r w:rsidR="00422633" w:rsidRPr="00D5619E">
        <w:t xml:space="preserve"> med 245 foran Vidar </w:t>
      </w:r>
      <w:proofErr w:type="spellStart"/>
      <w:r w:rsidR="00422633" w:rsidRPr="00D5619E">
        <w:t>Offigstad</w:t>
      </w:r>
      <w:proofErr w:type="spellEnd"/>
      <w:r w:rsidR="00422633" w:rsidRPr="00D5619E">
        <w:t xml:space="preserve"> og Ingeborg Lundby med 244. Vidar ble den som løste oppgavene best i finalen, fikk 100 med 8 sentrum og ble samlagsmester og fikk gylt medalje. Sindre ble nr</w:t>
      </w:r>
      <w:r w:rsidRPr="00D5619E">
        <w:t>.</w:t>
      </w:r>
      <w:r w:rsidR="00422633" w:rsidRPr="00D5619E">
        <w:t xml:space="preserve"> 2 med 344 og 5 sentrum og fikk sølv medalje. Ingeborg ble nr</w:t>
      </w:r>
      <w:r w:rsidRPr="00D5619E">
        <w:t>.</w:t>
      </w:r>
      <w:r w:rsidR="00422633" w:rsidRPr="00D5619E">
        <w:t xml:space="preserve"> 3 med 343 og fikk bronse medalje.</w:t>
      </w:r>
      <w:r w:rsidR="00422633" w:rsidRPr="00D5619E">
        <w:rPr>
          <w:rFonts w:ascii="Arial" w:hAnsi="Arial" w:cs="Arial"/>
          <w:sz w:val="19"/>
          <w:szCs w:val="19"/>
        </w:rPr>
        <w:t> </w:t>
      </w:r>
    </w:p>
    <w:p w14:paraId="1392173F" w14:textId="6CAE1F26" w:rsidR="00422633" w:rsidRDefault="00422633" w:rsidP="00422633">
      <w:pPr>
        <w:pStyle w:val="NormalWeb"/>
        <w:shd w:val="clear" w:color="auto" w:fill="FFFFFF"/>
        <w:spacing w:before="0" w:beforeAutospacing="0" w:after="240" w:afterAutospacing="0"/>
        <w:rPr>
          <w:rFonts w:ascii="Arial" w:hAnsi="Arial" w:cs="Arial"/>
          <w:color w:val="262626"/>
          <w:sz w:val="19"/>
          <w:szCs w:val="19"/>
        </w:rPr>
      </w:pPr>
      <w:r>
        <w:rPr>
          <w:rFonts w:ascii="Arial" w:hAnsi="Arial" w:cs="Arial"/>
          <w:noProof/>
          <w:color w:val="262626"/>
          <w:sz w:val="19"/>
          <w:szCs w:val="19"/>
        </w:rPr>
        <w:drawing>
          <wp:inline distT="0" distB="0" distL="0" distR="0" wp14:anchorId="1C9F10B0" wp14:editId="64436AC4">
            <wp:extent cx="2778370" cy="1859404"/>
            <wp:effectExtent l="0" t="0" r="3175" b="762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8774" cy="1859674"/>
                    </a:xfrm>
                    <a:prstGeom prst="rect">
                      <a:avLst/>
                    </a:prstGeom>
                    <a:noFill/>
                    <a:ln>
                      <a:noFill/>
                    </a:ln>
                  </pic:spPr>
                </pic:pic>
              </a:graphicData>
            </a:graphic>
          </wp:inline>
        </w:drawing>
      </w:r>
      <w:r w:rsidR="00D5619E">
        <w:rPr>
          <w:rFonts w:ascii="Arial" w:hAnsi="Arial" w:cs="Arial"/>
          <w:noProof/>
          <w:color w:val="262626"/>
          <w:sz w:val="19"/>
          <w:szCs w:val="19"/>
        </w:rPr>
        <w:drawing>
          <wp:inline distT="0" distB="0" distL="0" distR="0" wp14:anchorId="6EEDE438" wp14:editId="73A62E02">
            <wp:extent cx="1747360" cy="1870171"/>
            <wp:effectExtent l="0" t="0" r="5715"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8517" cy="1871409"/>
                    </a:xfrm>
                    <a:prstGeom prst="rect">
                      <a:avLst/>
                    </a:prstGeom>
                    <a:noFill/>
                    <a:ln>
                      <a:noFill/>
                    </a:ln>
                  </pic:spPr>
                </pic:pic>
              </a:graphicData>
            </a:graphic>
          </wp:inline>
        </w:drawing>
      </w:r>
    </w:p>
    <w:p w14:paraId="3B763EB2" w14:textId="6163906E" w:rsidR="00422633" w:rsidRPr="00D5619E" w:rsidRDefault="00422633" w:rsidP="002F2E36">
      <w:r w:rsidRPr="00D5619E">
        <w:t>I klasse V55 ble det dob</w:t>
      </w:r>
      <w:r w:rsidR="00D5619E" w:rsidRPr="00D5619E">
        <w:t>b</w:t>
      </w:r>
      <w:r w:rsidRPr="00D5619E">
        <w:t>eltseier til Løiten. Per Egil Storsveen ble samlagsmester med 339 og fikk sølv medalje. Børge Lundby ble nr</w:t>
      </w:r>
      <w:r w:rsidR="00D5619E" w:rsidRPr="00D5619E">
        <w:t>.</w:t>
      </w:r>
      <w:r w:rsidRPr="00D5619E">
        <w:t xml:space="preserve"> 2 m</w:t>
      </w:r>
      <w:r w:rsidR="00D5619E" w:rsidRPr="00D5619E">
        <w:t xml:space="preserve">ed 335. </w:t>
      </w:r>
      <w:r w:rsidR="00D5619E">
        <w:br/>
      </w:r>
      <w:r w:rsidRPr="00D5619E">
        <w:t>I lagskyting for senior hadde vi tre lag. Førstelaget vant med 295 etter at både Dag Lien og Sindre Nordvik fikk 100 poeng, og Ingeborg Lundby avsluttet med 95. Si</w:t>
      </w:r>
      <w:r w:rsidR="00D5619E" w:rsidRPr="00D5619E">
        <w:t xml:space="preserve">ndre ble også beste lagskytter </w:t>
      </w:r>
      <w:r w:rsidRPr="00D5619E">
        <w:t>med 100 med hele 7 innertiere.</w:t>
      </w:r>
      <w:r w:rsidR="00D5619E" w:rsidRPr="00D5619E">
        <w:t xml:space="preserve"> </w:t>
      </w:r>
      <w:r w:rsidR="00D5619E" w:rsidRPr="00D5619E">
        <w:br/>
      </w:r>
      <w:r w:rsidRPr="00D5619E">
        <w:t xml:space="preserve">I veteran ble det også seier til oss med 298 poeng. Åge Sætre fikk 100, Børge og Per </w:t>
      </w:r>
      <w:r w:rsidR="00D5619E" w:rsidRPr="00D5619E">
        <w:t>Egil fikk begge 99.</w:t>
      </w:r>
    </w:p>
    <w:p w14:paraId="58A28B83" w14:textId="15040A4F" w:rsidR="003C37E1" w:rsidRDefault="00422633" w:rsidP="002F2E36">
      <w:r w:rsidRPr="00D5619E">
        <w:t>I ungdomsklassene</w:t>
      </w:r>
      <w:r w:rsidR="00D5619E" w:rsidRPr="00D5619E">
        <w:t xml:space="preserve"> hadde vi også lag og fikk en fin 2. plass med 295 poeng bak </w:t>
      </w:r>
      <w:proofErr w:type="spellStart"/>
      <w:r w:rsidR="00D5619E" w:rsidRPr="00D5619E">
        <w:t>Lismarken</w:t>
      </w:r>
      <w:proofErr w:type="spellEnd"/>
      <w:r w:rsidR="00D5619E" w:rsidRPr="00D5619E">
        <w:t>. På laget deltok</w:t>
      </w:r>
      <w:r w:rsidRPr="00D5619E">
        <w:t xml:space="preserve"> Ola Strand Nystuen </w:t>
      </w:r>
      <w:r w:rsidR="00D5619E" w:rsidRPr="00D5619E">
        <w:t>med</w:t>
      </w:r>
      <w:r w:rsidRPr="00D5619E">
        <w:t xml:space="preserve"> 97</w:t>
      </w:r>
      <w:r w:rsidR="00D5619E" w:rsidRPr="00D5619E">
        <w:t xml:space="preserve"> mens</w:t>
      </w:r>
      <w:r w:rsidRPr="00D5619E">
        <w:t xml:space="preserve"> Ole An</w:t>
      </w:r>
      <w:r w:rsidR="00D5619E" w:rsidRPr="00D5619E">
        <w:t>ders Sjøli og Kjersti Sjøli</w:t>
      </w:r>
      <w:r w:rsidRPr="00D5619E">
        <w:t xml:space="preserve"> begge</w:t>
      </w:r>
      <w:r w:rsidR="00D5619E" w:rsidRPr="00D5619E">
        <w:t xml:space="preserve"> fikk</w:t>
      </w:r>
      <w:r w:rsidRPr="00D5619E">
        <w:t xml:space="preserve"> 9</w:t>
      </w:r>
      <w:r w:rsidR="003549E6">
        <w:t>9.</w:t>
      </w:r>
    </w:p>
    <w:p w14:paraId="148D65E5" w14:textId="03A6BF23" w:rsidR="00942D8B" w:rsidRPr="002F2E36" w:rsidRDefault="00846075" w:rsidP="008D2426">
      <w:pPr>
        <w:pStyle w:val="NormalWeb"/>
        <w:shd w:val="clear" w:color="auto" w:fill="FFFFFF"/>
      </w:pPr>
      <w:r w:rsidRPr="00A13194">
        <w:rPr>
          <w:b/>
        </w:rPr>
        <w:lastRenderedPageBreak/>
        <w:t>Fylkesmesterskap bane</w:t>
      </w:r>
      <w:r w:rsidR="00942D8B">
        <w:rPr>
          <w:shd w:val="clear" w:color="auto" w:fill="FFFFFF"/>
        </w:rPr>
        <w:t>:</w:t>
      </w:r>
      <w:r w:rsidR="00942D8B">
        <w:rPr>
          <w:shd w:val="clear" w:color="auto" w:fill="FFFFFF"/>
        </w:rPr>
        <w:br/>
      </w:r>
      <w:r w:rsidR="00942D8B" w:rsidRPr="002F2E36">
        <w:t xml:space="preserve">Det var mye god skyting av Løitenskytterne og så på årets fylkesmesterskap på </w:t>
      </w:r>
      <w:proofErr w:type="spellStart"/>
      <w:r w:rsidR="00942D8B" w:rsidRPr="002F2E36">
        <w:t>Hovdmoen</w:t>
      </w:r>
      <w:proofErr w:type="spellEnd"/>
      <w:r w:rsidR="00942D8B" w:rsidRPr="002F2E36">
        <w:t>. Seniorene bekreftet sin dominans med tredobbelt på mesterskapet. Ole Magnus Bakken vant med 348 på rangering foran Ingeborg Lundby. Sindre Nordvik fik bronsemedaljen på 344 poeng.</w:t>
      </w:r>
    </w:p>
    <w:p w14:paraId="59FD550C" w14:textId="1662CD08" w:rsidR="00942D8B" w:rsidRDefault="00942D8B" w:rsidP="008D2426">
      <w:pPr>
        <w:pStyle w:val="NormalWeb"/>
        <w:shd w:val="clear" w:color="auto" w:fill="FFFFFF"/>
        <w:rPr>
          <w:shd w:val="clear" w:color="auto" w:fill="FFFFFF"/>
        </w:rPr>
      </w:pPr>
      <w:r>
        <w:rPr>
          <w:rFonts w:ascii="Arial" w:hAnsi="Arial" w:cs="Arial"/>
          <w:noProof/>
          <w:color w:val="262626"/>
          <w:sz w:val="18"/>
          <w:szCs w:val="18"/>
        </w:rPr>
        <w:drawing>
          <wp:inline distT="0" distB="0" distL="0" distR="0" wp14:anchorId="38516E94" wp14:editId="75930AF2">
            <wp:extent cx="2910254" cy="3878185"/>
            <wp:effectExtent l="0" t="0" r="4445"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FullRegion_MainContentRegion_BodyRegion_uxPage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7282" cy="3887551"/>
                    </a:xfrm>
                    <a:prstGeom prst="rect">
                      <a:avLst/>
                    </a:prstGeom>
                    <a:noFill/>
                    <a:ln>
                      <a:noFill/>
                    </a:ln>
                  </pic:spPr>
                </pic:pic>
              </a:graphicData>
            </a:graphic>
          </wp:inline>
        </w:drawing>
      </w:r>
      <w:r w:rsidR="003549E6">
        <w:rPr>
          <w:rFonts w:ascii="Arial" w:hAnsi="Arial" w:cs="Arial"/>
          <w:noProof/>
          <w:color w:val="262626"/>
          <w:sz w:val="19"/>
          <w:szCs w:val="19"/>
        </w:rPr>
        <w:drawing>
          <wp:inline distT="0" distB="0" distL="0" distR="0" wp14:anchorId="676075DC" wp14:editId="5E21DE59">
            <wp:extent cx="2198077" cy="3903178"/>
            <wp:effectExtent l="0" t="0" r="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197" cy="3906942"/>
                    </a:xfrm>
                    <a:prstGeom prst="rect">
                      <a:avLst/>
                    </a:prstGeom>
                    <a:noFill/>
                    <a:ln>
                      <a:noFill/>
                    </a:ln>
                  </pic:spPr>
                </pic:pic>
              </a:graphicData>
            </a:graphic>
          </wp:inline>
        </w:drawing>
      </w:r>
    </w:p>
    <w:p w14:paraId="273F04C1" w14:textId="5B4D59EB" w:rsidR="009E618C" w:rsidRPr="003549E6" w:rsidRDefault="009E618C" w:rsidP="002F2E36">
      <w:r w:rsidRPr="003549E6">
        <w:t>I klasse 2 ble det seier til Jørn Hansson. Han hadde 242 innledende, og hadde skive 1</w:t>
      </w:r>
      <w:r w:rsidR="00942D8B" w:rsidRPr="003549E6">
        <w:t xml:space="preserve">. Med </w:t>
      </w:r>
      <w:r w:rsidRPr="003549E6">
        <w:t xml:space="preserve">95 </w:t>
      </w:r>
      <w:r w:rsidR="00942D8B" w:rsidRPr="003549E6">
        <w:t xml:space="preserve">i finalen endte Jørn på </w:t>
      </w:r>
      <w:r w:rsidRPr="003549E6">
        <w:t>337</w:t>
      </w:r>
      <w:r w:rsidR="003549E6" w:rsidRPr="003549E6">
        <w:t xml:space="preserve"> og derved seier i klasse 2. Rune Botten fulgte opp med andreplass på 334. </w:t>
      </w:r>
      <w:r w:rsidRPr="003549E6">
        <w:t> </w:t>
      </w:r>
      <w:r w:rsidR="003549E6" w:rsidRPr="003549E6">
        <w:br/>
        <w:t>I Rekrutt skjøt Magnus Engen Østhagen 248, og fikk skive 2 i finalen. I finalen fikk Magnus 99, og totalt 347. Det holdt til en flott andreplass og medalje for Magnus som har hatt en fantastisk utvikling denne sesongen</w:t>
      </w:r>
      <w:r>
        <w:rPr>
          <w:rFonts w:ascii="Arial" w:hAnsi="Arial" w:cs="Arial"/>
          <w:sz w:val="19"/>
          <w:szCs w:val="19"/>
        </w:rPr>
        <w:t> </w:t>
      </w:r>
      <w:r w:rsidR="003549E6">
        <w:br/>
      </w:r>
      <w:r w:rsidR="003549E6" w:rsidRPr="003549E6">
        <w:t>I samlagsskytingen for senior</w:t>
      </w:r>
      <w:r w:rsidRPr="003549E6">
        <w:t xml:space="preserve"> ble det seier til Hedmarks førstelag. Sindre Nordvik åpnet med 100, Dag Lien fikk 97, Ole Magnus Bakken 98 og Ingeborg Lundby avsluttet med 96, totalt 391.</w:t>
      </w:r>
      <w:r w:rsidR="002F2E36">
        <w:br/>
      </w:r>
      <w:r w:rsidRPr="003549E6">
        <w:t> </w:t>
      </w:r>
    </w:p>
    <w:p w14:paraId="58A28B85" w14:textId="3BDD4DD7" w:rsidR="00E01DAF" w:rsidRDefault="00B24775" w:rsidP="0004084C">
      <w:pPr>
        <w:rPr>
          <w:shd w:val="clear" w:color="auto" w:fill="FFFFFF"/>
        </w:rPr>
      </w:pPr>
      <w:r w:rsidRPr="00C26B0F">
        <w:rPr>
          <w:b/>
        </w:rPr>
        <w:t>Frende cup</w:t>
      </w:r>
      <w:r w:rsidR="00EC16D2" w:rsidRPr="00C26B0F">
        <w:rPr>
          <w:b/>
        </w:rPr>
        <w:t xml:space="preserve"> bane</w:t>
      </w:r>
      <w:r w:rsidR="00EC16D2" w:rsidRPr="00C26B0F">
        <w:rPr>
          <w:shd w:val="clear" w:color="auto" w:fill="FFFFFF"/>
        </w:rPr>
        <w:t xml:space="preserve">. </w:t>
      </w:r>
      <w:r w:rsidRPr="00C26B0F">
        <w:rPr>
          <w:shd w:val="clear" w:color="auto" w:fill="FFFFFF"/>
        </w:rPr>
        <w:br/>
        <w:t>Løiten</w:t>
      </w:r>
      <w:r w:rsidR="00C26B0F">
        <w:rPr>
          <w:shd w:val="clear" w:color="auto" w:fill="FFFFFF"/>
        </w:rPr>
        <w:t xml:space="preserve">skytterne har de siste årene arbeidet seg stadig nærmere norgestoppen </w:t>
      </w:r>
      <w:r w:rsidR="00D2547F">
        <w:rPr>
          <w:shd w:val="clear" w:color="auto" w:fill="FFFFFF"/>
        </w:rPr>
        <w:t xml:space="preserve">med gode prestasjoner i Frende cup. </w:t>
      </w:r>
      <w:r w:rsidRPr="00C26B0F">
        <w:rPr>
          <w:shd w:val="clear" w:color="auto" w:fill="FFFFFF"/>
        </w:rPr>
        <w:t>Ole Magnus Bakken</w:t>
      </w:r>
      <w:r w:rsidR="00C26B0F" w:rsidRPr="00C26B0F">
        <w:rPr>
          <w:shd w:val="clear" w:color="auto" w:fill="FFFFFF"/>
        </w:rPr>
        <w:t xml:space="preserve"> kjempet </w:t>
      </w:r>
      <w:r w:rsidR="00D2547F">
        <w:rPr>
          <w:shd w:val="clear" w:color="auto" w:fill="FFFFFF"/>
        </w:rPr>
        <w:t xml:space="preserve">i år </w:t>
      </w:r>
      <w:r w:rsidR="00C26B0F" w:rsidRPr="00C26B0F">
        <w:rPr>
          <w:shd w:val="clear" w:color="auto" w:fill="FFFFFF"/>
        </w:rPr>
        <w:t xml:space="preserve">helt i toppen til siste stevne i en jevn duell, men lyktes ikke helt </w:t>
      </w:r>
      <w:r w:rsidR="00D2547F">
        <w:rPr>
          <w:shd w:val="clear" w:color="auto" w:fill="FFFFFF"/>
        </w:rPr>
        <w:t>på det siste stevnet</w:t>
      </w:r>
      <w:r w:rsidR="00C26B0F" w:rsidRPr="00C26B0F">
        <w:rPr>
          <w:shd w:val="clear" w:color="auto" w:fill="FFFFFF"/>
        </w:rPr>
        <w:t xml:space="preserve"> og endte opp på en 6 plass. En god prestasjon som bekrefter hans norgestoppnivå. Med</w:t>
      </w:r>
      <w:r w:rsidR="00E83C51" w:rsidRPr="00C26B0F">
        <w:rPr>
          <w:shd w:val="clear" w:color="auto" w:fill="FFFFFF"/>
        </w:rPr>
        <w:t xml:space="preserve"> Sindre Nordvik</w:t>
      </w:r>
      <w:r w:rsidR="00C26B0F" w:rsidRPr="00C26B0F">
        <w:rPr>
          <w:shd w:val="clear" w:color="auto" w:fill="FFFFFF"/>
        </w:rPr>
        <w:t xml:space="preserve"> på 22 plass og Dag Lien på 27 plass bemerker Løiten skytterlag seg som et lag med god bredde på et høyt nivå. </w:t>
      </w:r>
      <w:r w:rsidR="00E83C51" w:rsidRPr="00C26B0F">
        <w:rPr>
          <w:shd w:val="clear" w:color="auto" w:fill="FFFFFF"/>
        </w:rPr>
        <w:t xml:space="preserve"> </w:t>
      </w:r>
      <w:r>
        <w:rPr>
          <w:shd w:val="clear" w:color="auto" w:fill="FFFFFF"/>
        </w:rPr>
        <w:t xml:space="preserve"> </w:t>
      </w:r>
    </w:p>
    <w:p w14:paraId="58A28B86" w14:textId="77777777" w:rsidR="00E01DAF" w:rsidRDefault="00E01DAF" w:rsidP="0004084C">
      <w:pPr>
        <w:rPr>
          <w:shd w:val="clear" w:color="auto" w:fill="FFFFFF"/>
        </w:rPr>
      </w:pPr>
    </w:p>
    <w:p w14:paraId="58A28B87" w14:textId="77777777" w:rsidR="00E01DAF" w:rsidRPr="00EC758E" w:rsidRDefault="00E01DAF" w:rsidP="0004084C">
      <w:pPr>
        <w:rPr>
          <w:b/>
          <w:shd w:val="clear" w:color="auto" w:fill="FFFFFF"/>
        </w:rPr>
      </w:pPr>
      <w:r w:rsidRPr="00EC758E">
        <w:rPr>
          <w:b/>
          <w:shd w:val="clear" w:color="auto" w:fill="FFFFFF"/>
        </w:rPr>
        <w:t>Nordisk mesterskap:</w:t>
      </w:r>
    </w:p>
    <w:p w14:paraId="58A28B88" w14:textId="78E31404" w:rsidR="0004084C" w:rsidRDefault="00D2547F" w:rsidP="0004084C">
      <w:pPr>
        <w:rPr>
          <w:shd w:val="clear" w:color="auto" w:fill="FFFFFF"/>
        </w:rPr>
      </w:pPr>
      <w:r>
        <w:rPr>
          <w:shd w:val="clear" w:color="auto" w:fill="FFFFFF"/>
        </w:rPr>
        <w:t xml:space="preserve">For andre året på rad var Dag Lien uttatt til </w:t>
      </w:r>
      <w:r w:rsidR="00E01DAF" w:rsidRPr="00EC758E">
        <w:rPr>
          <w:shd w:val="clear" w:color="auto" w:fill="FFFFFF"/>
        </w:rPr>
        <w:t xml:space="preserve">nordisk mesterskap som ble avholdt </w:t>
      </w:r>
      <w:r>
        <w:rPr>
          <w:shd w:val="clear" w:color="auto" w:fill="FFFFFF"/>
        </w:rPr>
        <w:t xml:space="preserve">i Kristianstad i Sverige. Dag klarte ikke å kopiere fjorårets medalje, men har skjøt jevnt og godt og </w:t>
      </w:r>
      <w:r w:rsidR="00DE266D">
        <w:rPr>
          <w:shd w:val="clear" w:color="auto" w:fill="FFFFFF"/>
        </w:rPr>
        <w:t xml:space="preserve">var med i medaljekampen til siste slutt i både liggende, felt- og baneskytingen. </w:t>
      </w:r>
    </w:p>
    <w:p w14:paraId="58A28B89" w14:textId="77777777" w:rsidR="00EC16D2" w:rsidRDefault="00EC16D2" w:rsidP="0004084C">
      <w:pPr>
        <w:rPr>
          <w:shd w:val="clear" w:color="auto" w:fill="FFFFFF"/>
        </w:rPr>
      </w:pPr>
    </w:p>
    <w:p w14:paraId="58A28B8A" w14:textId="77777777" w:rsidR="0004084C" w:rsidRPr="00A40EAB" w:rsidRDefault="0004084C" w:rsidP="0004084C">
      <w:pPr>
        <w:rPr>
          <w:b/>
          <w:shd w:val="clear" w:color="auto" w:fill="FFFFFF"/>
        </w:rPr>
      </w:pPr>
      <w:r w:rsidRPr="00A40EAB">
        <w:rPr>
          <w:b/>
          <w:shd w:val="clear" w:color="auto" w:fill="FFFFFF"/>
        </w:rPr>
        <w:t>Østlendingsfinalen</w:t>
      </w:r>
    </w:p>
    <w:p w14:paraId="37F6730E" w14:textId="77777777" w:rsidR="00442FC3" w:rsidRDefault="0004084C" w:rsidP="0004084C">
      <w:pPr>
        <w:rPr>
          <w:shd w:val="clear" w:color="auto" w:fill="FFFFFF"/>
        </w:rPr>
      </w:pPr>
      <w:r w:rsidRPr="00A40EAB">
        <w:rPr>
          <w:shd w:val="clear" w:color="auto" w:fill="FFFFFF"/>
        </w:rPr>
        <w:t>Østlendingsfinalen ble</w:t>
      </w:r>
      <w:r w:rsidR="00D703ED" w:rsidRPr="00A40EAB">
        <w:rPr>
          <w:shd w:val="clear" w:color="auto" w:fill="FFFFFF"/>
        </w:rPr>
        <w:t xml:space="preserve"> </w:t>
      </w:r>
      <w:r w:rsidR="00B24E17" w:rsidRPr="00A40EAB">
        <w:rPr>
          <w:shd w:val="clear" w:color="auto" w:fill="FFFFFF"/>
        </w:rPr>
        <w:t xml:space="preserve">også i år en suksess for Løiten. Vi fikk to vinnere </w:t>
      </w:r>
      <w:r w:rsidR="00A40EAB" w:rsidRPr="00A40EAB">
        <w:rPr>
          <w:shd w:val="clear" w:color="auto" w:fill="FFFFFF"/>
        </w:rPr>
        <w:t>samt flere andre gode resultater. Ingeborg Lundby hadde skive to i finalen</w:t>
      </w:r>
      <w:r w:rsidR="00442FC3">
        <w:rPr>
          <w:shd w:val="clear" w:color="auto" w:fill="FFFFFF"/>
        </w:rPr>
        <w:t xml:space="preserve"> med 244 poeng</w:t>
      </w:r>
      <w:r w:rsidR="00A40EAB" w:rsidRPr="00A40EAB">
        <w:rPr>
          <w:shd w:val="clear" w:color="auto" w:fill="FFFFFF"/>
        </w:rPr>
        <w:t xml:space="preserve"> i klasse 3-5</w:t>
      </w:r>
      <w:r w:rsidR="00442FC3">
        <w:rPr>
          <w:shd w:val="clear" w:color="auto" w:fill="FFFFFF"/>
        </w:rPr>
        <w:t>. Ingeborg viste nok engang sin mentale styrke og m</w:t>
      </w:r>
      <w:r w:rsidR="00A40EAB" w:rsidRPr="00A40EAB">
        <w:rPr>
          <w:shd w:val="clear" w:color="auto" w:fill="FFFFFF"/>
        </w:rPr>
        <w:t xml:space="preserve">ed en flott finale på 98 poeng (5 kne og 5 enkle stå) skjøt hun seg opp til førsteplass og vant sitt andre </w:t>
      </w:r>
      <w:proofErr w:type="spellStart"/>
      <w:r w:rsidR="00A40EAB" w:rsidRPr="00A40EAB">
        <w:rPr>
          <w:shd w:val="clear" w:color="auto" w:fill="FFFFFF"/>
        </w:rPr>
        <w:t>Sauer</w:t>
      </w:r>
      <w:r w:rsidR="00442FC3">
        <w:rPr>
          <w:shd w:val="clear" w:color="auto" w:fill="FFFFFF"/>
        </w:rPr>
        <w:t>gevær</w:t>
      </w:r>
      <w:proofErr w:type="spellEnd"/>
      <w:r w:rsidR="00442FC3">
        <w:rPr>
          <w:shd w:val="clear" w:color="auto" w:fill="FFFFFF"/>
        </w:rPr>
        <w:t xml:space="preserve">. </w:t>
      </w:r>
      <w:r w:rsidR="00442FC3">
        <w:rPr>
          <w:shd w:val="clear" w:color="auto" w:fill="FFFFFF"/>
        </w:rPr>
        <w:br/>
        <w:t>Jørn Hansson tok Løitens andre seier ved å vinne klasse 2 etter svært god skyting. Etter 245 poeng innledende fulgte Jørn opp med 100 på finalen (5 ligg og 5 kne). 345 poeng holdt til klar seier hele 8 poeng foran nummer to.</w:t>
      </w:r>
    </w:p>
    <w:p w14:paraId="58A28B8B" w14:textId="7431D69B" w:rsidR="0004084C" w:rsidRPr="0004084C" w:rsidRDefault="00442FC3" w:rsidP="0004084C">
      <w:pPr>
        <w:rPr>
          <w:shd w:val="clear" w:color="auto" w:fill="FFFFFF"/>
        </w:rPr>
      </w:pPr>
      <w:r>
        <w:rPr>
          <w:shd w:val="clear" w:color="auto" w:fill="FFFFFF"/>
        </w:rPr>
        <w:t xml:space="preserve">På 100 meteren hadde vi også gode skyttere. Ola Strand Nystuen skjøt 240 innledende i klasse Rekrutt og med 97 i finalen fikk han en fin andreplass. Ole Anders Sjøli startet med feilfrie 250 poeng i </w:t>
      </w:r>
      <w:r w:rsidR="002822E5">
        <w:rPr>
          <w:shd w:val="clear" w:color="auto" w:fill="FFFFFF"/>
        </w:rPr>
        <w:t xml:space="preserve">Eldre Rekrutt og fulgte opp med 97 poeng i finalen. I den tette kampen som utspant seg ble det 5 plass kun ett poeng etter vinneren. </w:t>
      </w:r>
      <w:r w:rsidR="00B24E17">
        <w:rPr>
          <w:shd w:val="clear" w:color="auto" w:fill="FFFFFF"/>
        </w:rPr>
        <w:t xml:space="preserve">   </w:t>
      </w:r>
    </w:p>
    <w:p w14:paraId="58A28B8C" w14:textId="77777777" w:rsidR="00581E51" w:rsidRDefault="00581E51" w:rsidP="0004084C">
      <w:pPr>
        <w:rPr>
          <w:rFonts w:ascii="Comic Sans MS" w:hAnsi="Comic Sans MS"/>
          <w:color w:val="FF0000"/>
          <w:shd w:val="clear" w:color="auto" w:fill="FFFFFF"/>
        </w:rPr>
      </w:pPr>
    </w:p>
    <w:p w14:paraId="58A28B8D" w14:textId="77777777" w:rsidR="0004084C" w:rsidRPr="001E1262" w:rsidRDefault="0004084C" w:rsidP="0004084C">
      <w:pPr>
        <w:rPr>
          <w:b/>
        </w:rPr>
      </w:pPr>
      <w:r w:rsidRPr="001E1262">
        <w:rPr>
          <w:b/>
        </w:rPr>
        <w:t>Østlandscup</w:t>
      </w:r>
      <w:r w:rsidR="001B0E19">
        <w:rPr>
          <w:b/>
        </w:rPr>
        <w:t>en</w:t>
      </w:r>
    </w:p>
    <w:p w14:paraId="58A28B8E" w14:textId="5B86449A" w:rsidR="0004084C" w:rsidRDefault="00787EDF" w:rsidP="0004084C">
      <w:pPr>
        <w:rPr>
          <w:shd w:val="clear" w:color="auto" w:fill="FFFFFF"/>
        </w:rPr>
      </w:pPr>
      <w:r>
        <w:rPr>
          <w:shd w:val="clear" w:color="auto" w:fill="FFFFFF"/>
        </w:rPr>
        <w:t xml:space="preserve">For seniorene ble det </w:t>
      </w:r>
      <w:r w:rsidR="002822E5">
        <w:rPr>
          <w:shd w:val="clear" w:color="auto" w:fill="FFFFFF"/>
        </w:rPr>
        <w:t>et litt spesielt år. Laget kom seg helt til semifinale, men når den skulle avvikles ble det oppdaget en stevnekollisjon. Finalen ville kollidere med finalen i Østlendingenskyting. De fleste skytterne ville prioritere Østlendingenfinalen og da ville vi ikke klart å stille lag i en eventuell Østlandscupfinale. Vi valgte da å trekke laget før semifinalen slik at det ikke bare ble tre lag i finalen.</w:t>
      </w:r>
      <w:r w:rsidR="00C13348" w:rsidRPr="00C13348">
        <w:rPr>
          <w:shd w:val="clear" w:color="auto" w:fill="FFFFFF"/>
        </w:rPr>
        <w:t xml:space="preserve"> </w:t>
      </w:r>
    </w:p>
    <w:p w14:paraId="58A28B8F" w14:textId="232CE1FD" w:rsidR="00787EDF" w:rsidRPr="00972F3E" w:rsidRDefault="00787EDF" w:rsidP="0004084C">
      <w:r w:rsidRPr="00170469">
        <w:rPr>
          <w:shd w:val="clear" w:color="auto" w:fill="FFFFFF"/>
        </w:rPr>
        <w:t xml:space="preserve">Vi stilte lag også for ungdommene i år. </w:t>
      </w:r>
      <w:r w:rsidR="002225A3" w:rsidRPr="00170469">
        <w:rPr>
          <w:shd w:val="clear" w:color="auto" w:fill="FFFFFF"/>
        </w:rPr>
        <w:t xml:space="preserve">Skytterne var noe uheldig i første runde og dermed ble det B-cup. </w:t>
      </w:r>
      <w:r w:rsidR="00170469">
        <w:rPr>
          <w:shd w:val="clear" w:color="auto" w:fill="FFFFFF"/>
        </w:rPr>
        <w:t>I f</w:t>
      </w:r>
      <w:r w:rsidR="002225A3" w:rsidRPr="00170469">
        <w:rPr>
          <w:shd w:val="clear" w:color="auto" w:fill="FFFFFF"/>
        </w:rPr>
        <w:t xml:space="preserve">ørste runde B-cup ble </w:t>
      </w:r>
      <w:r w:rsidR="00170469" w:rsidRPr="00170469">
        <w:rPr>
          <w:shd w:val="clear" w:color="auto" w:fill="FFFFFF"/>
        </w:rPr>
        <w:t xml:space="preserve">det </w:t>
      </w:r>
      <w:r w:rsidR="002225A3" w:rsidRPr="00170469">
        <w:rPr>
          <w:shd w:val="clear" w:color="auto" w:fill="FFFFFF"/>
        </w:rPr>
        <w:t xml:space="preserve">også tap </w:t>
      </w:r>
      <w:r w:rsidR="00170469" w:rsidRPr="00170469">
        <w:rPr>
          <w:shd w:val="clear" w:color="auto" w:fill="FFFFFF"/>
        </w:rPr>
        <w:t>så da ble det en kort lagsskytingssesong i år, men motivasjonen er på topp og det trenes allerede godt for å være med lengre i 2020.</w:t>
      </w:r>
    </w:p>
    <w:p w14:paraId="58A28B90" w14:textId="77777777" w:rsidR="0004084C" w:rsidRPr="00657722" w:rsidRDefault="0004084C" w:rsidP="0004084C">
      <w:pPr>
        <w:rPr>
          <w:color w:val="FF0000"/>
        </w:rPr>
      </w:pPr>
    </w:p>
    <w:p w14:paraId="58A28B91" w14:textId="77777777" w:rsidR="0004084C" w:rsidRPr="00972F3E" w:rsidRDefault="0004084C" w:rsidP="0004084C">
      <w:pPr>
        <w:rPr>
          <w:b/>
        </w:rPr>
      </w:pPr>
      <w:r w:rsidRPr="00972F3E">
        <w:rPr>
          <w:b/>
        </w:rPr>
        <w:t>Skogsløp med skyting/skifeltskyting</w:t>
      </w:r>
    </w:p>
    <w:p w14:paraId="58A28B92" w14:textId="0586C7E0" w:rsidR="0004084C" w:rsidRPr="002245A2" w:rsidRDefault="0004084C" w:rsidP="0004084C">
      <w:r w:rsidRPr="00972F3E">
        <w:t>Det er ikke arrangert stevner i 20</w:t>
      </w:r>
      <w:r w:rsidR="004210E5">
        <w:t>1</w:t>
      </w:r>
      <w:r w:rsidR="002822E5">
        <w:t>9</w:t>
      </w:r>
      <w:r w:rsidR="002B6A15">
        <w:t>.</w:t>
      </w:r>
    </w:p>
    <w:p w14:paraId="58A28B93" w14:textId="77777777" w:rsidR="00C13348" w:rsidRDefault="00C13348" w:rsidP="0004084C">
      <w:pPr>
        <w:rPr>
          <w:color w:val="FF0000"/>
        </w:rPr>
      </w:pPr>
    </w:p>
    <w:p w14:paraId="58A28B94" w14:textId="77777777" w:rsidR="00C13348" w:rsidRPr="00EC758E" w:rsidRDefault="00C13348" w:rsidP="00C13348">
      <w:pPr>
        <w:widowControl w:val="0"/>
        <w:autoSpaceDE w:val="0"/>
        <w:autoSpaceDN w:val="0"/>
        <w:adjustRightInd w:val="0"/>
      </w:pPr>
      <w:r w:rsidRPr="00EC758E">
        <w:rPr>
          <w:b/>
          <w:bCs/>
        </w:rPr>
        <w:t>Ungdomsutvalgets rapport:</w:t>
      </w:r>
    </w:p>
    <w:p w14:paraId="58A28B95" w14:textId="566829C8" w:rsidR="00C13348" w:rsidRPr="00170469" w:rsidRDefault="00C13348" w:rsidP="00C13348">
      <w:pPr>
        <w:widowControl w:val="0"/>
        <w:autoSpaceDE w:val="0"/>
        <w:autoSpaceDN w:val="0"/>
        <w:adjustRightInd w:val="0"/>
      </w:pPr>
      <w:r w:rsidRPr="00170469">
        <w:t>Ungdomsutvalget har i 201</w:t>
      </w:r>
      <w:r w:rsidR="00086723" w:rsidRPr="00170469">
        <w:t>9</w:t>
      </w:r>
      <w:r w:rsidRPr="00170469">
        <w:t xml:space="preserve"> bestått av </w:t>
      </w:r>
      <w:r w:rsidR="00086723" w:rsidRPr="00170469">
        <w:t>Frode Nystuen, Simen Storsveen, Frank Lunde og Stian Østhagen</w:t>
      </w:r>
      <w:r w:rsidRPr="00170469">
        <w:t>.</w:t>
      </w:r>
      <w:r w:rsidR="00086723" w:rsidRPr="00170469">
        <w:t xml:space="preserve"> Tore Lars Lund var også medlem og gjorde en god innsats i ungdomsutvalget inntil han gikk bort i en tragisk ulykke.</w:t>
      </w:r>
    </w:p>
    <w:p w14:paraId="58A28B96" w14:textId="77777777" w:rsidR="00C13348" w:rsidRPr="00170469" w:rsidRDefault="00C13348" w:rsidP="00C13348">
      <w:pPr>
        <w:widowControl w:val="0"/>
        <w:autoSpaceDE w:val="0"/>
        <w:autoSpaceDN w:val="0"/>
        <w:adjustRightInd w:val="0"/>
      </w:pPr>
      <w:r w:rsidRPr="00170469">
        <w:t>Det er avholdt treninger på tirsdager som tidligere år, og ordningen med å involvere foresatte på standplass, og i kiosk er videreført. Hovedmålet for utvalget er å motivere og utvikle egne skyttere,</w:t>
      </w:r>
      <w:r w:rsidRPr="00170469">
        <w:rPr>
          <w:b/>
          <w:bCs/>
        </w:rPr>
        <w:t xml:space="preserve"> </w:t>
      </w:r>
      <w:r w:rsidRPr="00170469">
        <w:t>prøve å rekruttere nye medlemmer og ta vare på de flotte unge skytterne vi allerede har. Et uttalt mål er å kunne rekruttere minimum fem nye aspiranter hvert år. Av disse vil vi at minimum en skal bli aktiv klasseført skytter hvert år.</w:t>
      </w:r>
    </w:p>
    <w:p w14:paraId="58A28B97" w14:textId="0B211002" w:rsidR="00C13348" w:rsidRPr="00170469" w:rsidRDefault="00C13348" w:rsidP="00C13348">
      <w:pPr>
        <w:widowControl w:val="0"/>
        <w:autoSpaceDE w:val="0"/>
        <w:autoSpaceDN w:val="0"/>
        <w:adjustRightInd w:val="0"/>
      </w:pPr>
      <w:r w:rsidRPr="00170469">
        <w:t>Ungdomsskyttere fra Løiten har delta</w:t>
      </w:r>
      <w:r w:rsidR="00EC758E" w:rsidRPr="00170469">
        <w:t>tt på alle større arrangementer og</w:t>
      </w:r>
      <w:r w:rsidR="00086723" w:rsidRPr="00170469">
        <w:t xml:space="preserve"> </w:t>
      </w:r>
      <w:r w:rsidR="00EC758E" w:rsidRPr="00170469">
        <w:t xml:space="preserve">vi </w:t>
      </w:r>
      <w:r w:rsidR="00086723" w:rsidRPr="00170469">
        <w:t>stilt</w:t>
      </w:r>
      <w:r w:rsidR="00EC758E" w:rsidRPr="00170469">
        <w:t>e lag i Østlandscupen i år. Det ble deltatt på og skutt mange stevner b</w:t>
      </w:r>
      <w:r w:rsidRPr="00170469">
        <w:t xml:space="preserve">åde lokalt, regionalt og nasjonalt, med mange gode resultater. </w:t>
      </w:r>
    </w:p>
    <w:p w14:paraId="58A28B98" w14:textId="77777777" w:rsidR="00C13348" w:rsidRPr="00170469" w:rsidRDefault="00C13348" w:rsidP="00C13348">
      <w:pPr>
        <w:widowControl w:val="0"/>
        <w:autoSpaceDE w:val="0"/>
        <w:autoSpaceDN w:val="0"/>
        <w:adjustRightInd w:val="0"/>
      </w:pPr>
      <w:r w:rsidRPr="00170469">
        <w:t xml:space="preserve">Ungdomsutvalget har ellers gjennomført </w:t>
      </w:r>
      <w:proofErr w:type="spellStart"/>
      <w:r w:rsidRPr="00170469">
        <w:t>dugleiksmerkeskytinger</w:t>
      </w:r>
      <w:proofErr w:type="spellEnd"/>
      <w:r w:rsidRPr="00170469">
        <w:t xml:space="preserve">, pokalskytinger og bidratt til avvikling av stevner og klubbmesterskap. </w:t>
      </w:r>
    </w:p>
    <w:p w14:paraId="58A28B99" w14:textId="77777777" w:rsidR="00C13348" w:rsidRPr="00170469" w:rsidRDefault="00C13348" w:rsidP="00C13348">
      <w:pPr>
        <w:widowControl w:val="0"/>
        <w:autoSpaceDE w:val="0"/>
        <w:autoSpaceDN w:val="0"/>
        <w:adjustRightInd w:val="0"/>
      </w:pPr>
      <w:proofErr w:type="spellStart"/>
      <w:r w:rsidRPr="00170469">
        <w:t>Frifond</w:t>
      </w:r>
      <w:proofErr w:type="spellEnd"/>
      <w:r w:rsidRPr="00170469">
        <w:t>-midler er i år benyttet til innkjøp av ammunisjon i</w:t>
      </w:r>
      <w:r w:rsidR="00E36F47" w:rsidRPr="00170469">
        <w:t xml:space="preserve"> kal</w:t>
      </w:r>
      <w:r w:rsidRPr="00170469">
        <w:t>.</w:t>
      </w:r>
      <w:r w:rsidR="00E36F47" w:rsidRPr="00170469">
        <w:t xml:space="preserve"> </w:t>
      </w:r>
      <w:r w:rsidRPr="00170469">
        <w:t xml:space="preserve">22 for rekrutteringsformål.  </w:t>
      </w:r>
    </w:p>
    <w:p w14:paraId="58A28B9A" w14:textId="77777777" w:rsidR="00C13348" w:rsidRPr="00170469" w:rsidRDefault="00C13348" w:rsidP="00C13348">
      <w:pPr>
        <w:widowControl w:val="0"/>
        <w:autoSpaceDE w:val="0"/>
        <w:autoSpaceDN w:val="0"/>
        <w:adjustRightInd w:val="0"/>
      </w:pPr>
    </w:p>
    <w:p w14:paraId="58A28B9B" w14:textId="27D9858B" w:rsidR="00C13348" w:rsidRPr="00485019" w:rsidRDefault="00C13348" w:rsidP="00C13348">
      <w:pPr>
        <w:widowControl w:val="0"/>
        <w:autoSpaceDE w:val="0"/>
        <w:autoSpaceDN w:val="0"/>
        <w:adjustRightInd w:val="0"/>
      </w:pPr>
      <w:r w:rsidRPr="00170469">
        <w:t>Året avsluttes som vanlig med en hyggekveld på skytterhuset i desember, med utdeling av premier og priser.</w:t>
      </w:r>
      <w:r w:rsidR="00B61253">
        <w:br/>
      </w:r>
    </w:p>
    <w:p w14:paraId="58A28B9C" w14:textId="77777777" w:rsidR="00C13348" w:rsidRPr="00657722" w:rsidRDefault="00C13348" w:rsidP="0004084C">
      <w:pPr>
        <w:rPr>
          <w:color w:val="FF0000"/>
        </w:rPr>
      </w:pPr>
    </w:p>
    <w:p w14:paraId="4145CCA1" w14:textId="77777777" w:rsidR="00B61253" w:rsidRDefault="00B61253" w:rsidP="00690F34">
      <w:pPr>
        <w:widowControl w:val="0"/>
        <w:autoSpaceDE w:val="0"/>
        <w:autoSpaceDN w:val="0"/>
        <w:adjustRightInd w:val="0"/>
        <w:rPr>
          <w:b/>
        </w:rPr>
      </w:pPr>
    </w:p>
    <w:p w14:paraId="70C55DE8" w14:textId="77777777" w:rsidR="00B61253" w:rsidRDefault="00B61253" w:rsidP="00690F34">
      <w:pPr>
        <w:widowControl w:val="0"/>
        <w:autoSpaceDE w:val="0"/>
        <w:autoSpaceDN w:val="0"/>
        <w:adjustRightInd w:val="0"/>
        <w:rPr>
          <w:b/>
        </w:rPr>
      </w:pPr>
    </w:p>
    <w:p w14:paraId="067695C1" w14:textId="77777777" w:rsidR="00B607AF" w:rsidRDefault="00B607AF" w:rsidP="00690F34">
      <w:pPr>
        <w:widowControl w:val="0"/>
        <w:autoSpaceDE w:val="0"/>
        <w:autoSpaceDN w:val="0"/>
        <w:adjustRightInd w:val="0"/>
        <w:rPr>
          <w:b/>
        </w:rPr>
      </w:pPr>
    </w:p>
    <w:p w14:paraId="58A28BA3" w14:textId="407FEB67" w:rsidR="0004084C" w:rsidRPr="00B61253" w:rsidRDefault="00893E82" w:rsidP="00690F34">
      <w:pPr>
        <w:widowControl w:val="0"/>
        <w:autoSpaceDE w:val="0"/>
        <w:autoSpaceDN w:val="0"/>
        <w:adjustRightInd w:val="0"/>
        <w:rPr>
          <w:b/>
        </w:rPr>
      </w:pPr>
      <w:r w:rsidRPr="00E67F3E">
        <w:rPr>
          <w:b/>
        </w:rPr>
        <w:lastRenderedPageBreak/>
        <w:t>ANDRE AKTIVITETER:</w:t>
      </w:r>
      <w:r w:rsidR="00C1616E">
        <w:rPr>
          <w:b/>
        </w:rPr>
        <w:br/>
      </w:r>
      <w:r w:rsidR="00FE2EFC">
        <w:rPr>
          <w:b/>
        </w:rPr>
        <w:t>NM jaktfelt</w:t>
      </w:r>
      <w:r w:rsidRPr="00E67F3E">
        <w:rPr>
          <w:b/>
        </w:rPr>
        <w:t>:</w:t>
      </w:r>
      <w:r w:rsidR="00690F34">
        <w:br/>
        <w:t>28 - 31</w:t>
      </w:r>
      <w:r w:rsidR="00E01DAF" w:rsidRPr="00EC758E">
        <w:t>.</w:t>
      </w:r>
      <w:r w:rsidR="00690F34">
        <w:t xml:space="preserve"> mars arrangert skytterlaget og Løiten JFF NM i jaktfelt på våre skytebaneområder. Det ble i tillegg arrangert prøve NM 16. mars. Dette var et stort arrangement med 1044 deltagere i NM og 187 i prøve NM. Både arrangementet generelt og samarbeidet med LJFF gikk svært bra og vi satt igjen med gode tilbakemeldinger og et svært hyggelig overskudd.</w:t>
      </w:r>
    </w:p>
    <w:p w14:paraId="58A28BA4" w14:textId="77777777" w:rsidR="00902A19" w:rsidRDefault="00902A19" w:rsidP="0004084C"/>
    <w:p w14:paraId="58A28BA5" w14:textId="77777777" w:rsidR="00902A19" w:rsidRPr="00902A19" w:rsidRDefault="00902A19" w:rsidP="0004084C">
      <w:pPr>
        <w:rPr>
          <w:b/>
        </w:rPr>
      </w:pPr>
      <w:r w:rsidRPr="0000688C">
        <w:rPr>
          <w:b/>
        </w:rPr>
        <w:t>Sportslig satsing:</w:t>
      </w:r>
    </w:p>
    <w:p w14:paraId="6034BE55" w14:textId="77777777" w:rsidR="00375A44" w:rsidRDefault="004A481F" w:rsidP="0004084C">
      <w:r>
        <w:t xml:space="preserve">Som i </w:t>
      </w:r>
      <w:r w:rsidR="00D03F40">
        <w:t xml:space="preserve">de siste årene gjennomførte </w:t>
      </w:r>
      <w:r>
        <w:t xml:space="preserve">Ole Kristian og Ole Magnus Bakken </w:t>
      </w:r>
      <w:r w:rsidR="00D03F40">
        <w:t>ukentlige treningskvelder</w:t>
      </w:r>
      <w:r>
        <w:t xml:space="preserve"> for å heve det sportslige nivået. Det er samlinger med fokus på en rekke forskjellige momenter innenfor </w:t>
      </w:r>
      <w:proofErr w:type="spellStart"/>
      <w:r>
        <w:t>skyteteknikk</w:t>
      </w:r>
      <w:proofErr w:type="spellEnd"/>
      <w:r>
        <w:t>, mentale forberedelser, lagbygging</w:t>
      </w:r>
      <w:r w:rsidR="0000688C">
        <w:t xml:space="preserve"> og mye mer. Dette er en unik sjanse for skytterne til å lære av de i landet med aller best kompetanse. Resultatene viser seg </w:t>
      </w:r>
      <w:r w:rsidR="00D03F40">
        <w:t>med en stadig forbedring og skytterlaget har nå flere skyttere i norgestoppen enn noen gang.</w:t>
      </w:r>
    </w:p>
    <w:p w14:paraId="7E2D1092" w14:textId="77777777" w:rsidR="00375A44" w:rsidRDefault="00375A44" w:rsidP="0004084C"/>
    <w:p w14:paraId="2170C659" w14:textId="1073DD92" w:rsidR="00375A44" w:rsidRDefault="00375A44" w:rsidP="0004084C">
      <w:pPr>
        <w:rPr>
          <w:b/>
        </w:rPr>
      </w:pPr>
      <w:r w:rsidRPr="00375A44">
        <w:rPr>
          <w:b/>
        </w:rPr>
        <w:t>Anlegg/vedlikehold:</w:t>
      </w:r>
    </w:p>
    <w:p w14:paraId="2F5FFD76" w14:textId="77777777" w:rsidR="00375A44" w:rsidRDefault="00375A44" w:rsidP="0004084C">
      <w:r>
        <w:t>Den største jobben i år har vært bygging av lager på 300-meter standplassen. Klas Erik Lindstad var initiativtager og gjorde en god jobb sammen med andre pensjonister for å få på plass et sårt tiltrengt lager.</w:t>
      </w:r>
    </w:p>
    <w:p w14:paraId="41222BB7" w14:textId="2EDFE1D7" w:rsidR="00E55C11" w:rsidRPr="00375A44" w:rsidRDefault="00375A44" w:rsidP="0004084C">
      <w:pPr>
        <w:rPr>
          <w:b/>
        </w:rPr>
      </w:pPr>
      <w:r>
        <w:t>Av mindre oppdateringer kan nevnes noe oppgradering av skiver på 100-meteren</w:t>
      </w:r>
      <w:r w:rsidR="00057AD5">
        <w:t xml:space="preserve">. Det er også foretatt dugnader for å rydde/reparere voller i feltet slik at vi får fornyet godkjenning. </w:t>
      </w:r>
      <w:r w:rsidR="00E55C11" w:rsidRPr="00375A44">
        <w:rPr>
          <w:b/>
        </w:rPr>
        <w:br/>
      </w:r>
    </w:p>
    <w:p w14:paraId="56F3EBD6" w14:textId="029517B0" w:rsidR="00E55C11" w:rsidRDefault="00E55C11" w:rsidP="0004084C">
      <w:pPr>
        <w:rPr>
          <w:b/>
        </w:rPr>
      </w:pPr>
      <w:r w:rsidRPr="00E55C11">
        <w:rPr>
          <w:b/>
        </w:rPr>
        <w:t>Æresmedlemmer:</w:t>
      </w:r>
      <w:r w:rsidR="002225A3">
        <w:rPr>
          <w:b/>
        </w:rPr>
        <w:t xml:space="preserve"> </w:t>
      </w:r>
    </w:p>
    <w:p w14:paraId="67792D1E" w14:textId="4260020E" w:rsidR="00E55C11" w:rsidRPr="00E55C11" w:rsidRDefault="00F335E0" w:rsidP="0004084C">
      <w:pPr>
        <w:rPr>
          <w:b/>
        </w:rPr>
      </w:pPr>
      <w:r>
        <w:rPr>
          <w:b/>
          <w:noProof/>
        </w:rPr>
        <w:drawing>
          <wp:anchor distT="0" distB="0" distL="114300" distR="114300" simplePos="0" relativeHeight="251662848" behindDoc="0" locked="0" layoutInCell="1" allowOverlap="1" wp14:anchorId="158686F4" wp14:editId="2A398BCA">
            <wp:simplePos x="0" y="0"/>
            <wp:positionH relativeFrom="column">
              <wp:posOffset>-311150</wp:posOffset>
            </wp:positionH>
            <wp:positionV relativeFrom="paragraph">
              <wp:posOffset>187960</wp:posOffset>
            </wp:positionV>
            <wp:extent cx="2813050" cy="1875790"/>
            <wp:effectExtent l="0" t="0" r="6350"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8"/>
                    <a:stretch>
                      <a:fillRect/>
                    </a:stretch>
                  </pic:blipFill>
                  <pic:spPr>
                    <a:xfrm>
                      <a:off x="0" y="0"/>
                      <a:ext cx="2813050" cy="1875790"/>
                    </a:xfrm>
                    <a:prstGeom prst="rect">
                      <a:avLst/>
                    </a:prstGeom>
                  </pic:spPr>
                </pic:pic>
              </a:graphicData>
            </a:graphic>
            <wp14:sizeRelH relativeFrom="margin">
              <wp14:pctWidth>0</wp14:pctWidth>
            </wp14:sizeRelH>
            <wp14:sizeRelV relativeFrom="margin">
              <wp14:pctHeight>0</wp14:pctHeight>
            </wp14:sizeRelV>
          </wp:anchor>
        </w:drawing>
      </w:r>
      <w:r w:rsidR="00DB1F36" w:rsidRPr="00E55C11">
        <w:rPr>
          <w:b/>
          <w:noProof/>
        </w:rPr>
        <mc:AlternateContent>
          <mc:Choice Requires="wps">
            <w:drawing>
              <wp:anchor distT="0" distB="0" distL="114300" distR="114300" simplePos="0" relativeHeight="251665920" behindDoc="0" locked="0" layoutInCell="1" allowOverlap="1" wp14:anchorId="16E2E999" wp14:editId="47477AC0">
                <wp:simplePos x="0" y="0"/>
                <wp:positionH relativeFrom="column">
                  <wp:posOffset>2731428</wp:posOffset>
                </wp:positionH>
                <wp:positionV relativeFrom="paragraph">
                  <wp:posOffset>208622</wp:posOffset>
                </wp:positionV>
                <wp:extent cx="3297018" cy="1403985"/>
                <wp:effectExtent l="0" t="0" r="17780" b="2159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018" cy="1403985"/>
                        </a:xfrm>
                        <a:prstGeom prst="rect">
                          <a:avLst/>
                        </a:prstGeom>
                        <a:solidFill>
                          <a:srgbClr val="FFFFFF"/>
                        </a:solidFill>
                        <a:ln w="9525">
                          <a:solidFill>
                            <a:srgbClr val="000000"/>
                          </a:solidFill>
                          <a:miter lim="800000"/>
                          <a:headEnd/>
                          <a:tailEnd/>
                        </a:ln>
                      </wps:spPr>
                      <wps:txbx>
                        <w:txbxContent>
                          <w:p w14:paraId="19291822" w14:textId="1270609D" w:rsidR="00942D8B" w:rsidRDefault="00942D8B">
                            <w:r>
                              <w:t xml:space="preserve">I forbindelse med årets Løitenstevne utnevnte styret i skytterlaget et nytt æresmedlem. Per Gunnar </w:t>
                            </w:r>
                            <w:proofErr w:type="spellStart"/>
                            <w:r>
                              <w:t>Kaveldiget</w:t>
                            </w:r>
                            <w:proofErr w:type="spellEnd"/>
                            <w:r>
                              <w:t xml:space="preserve"> har vært trofast medlem i laget fra tiden som rekruttskytter og frem til i dag. Han var tidligere i mange år aktiv skytter og hadde i tillegg flere verv i både styret og som ammunisjonsforvalter. Etter at han trappet ned skytingen har han fortsatt stilt lojalt opp på alt av arrangementer og bidratt til at våre stevner alltid blir godt gjennomført.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E2E999" id="_x0000_t202" coordsize="21600,21600" o:spt="202" path="m,l,21600r21600,l21600,xe">
                <v:stroke joinstyle="miter"/>
                <v:path gradientshapeok="t" o:connecttype="rect"/>
              </v:shapetype>
              <v:shape id="Tekstboks 2" o:spid="_x0000_s1026" type="#_x0000_t202" style="position:absolute;margin-left:215.05pt;margin-top:16.45pt;width:259.6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">
                <v:textbox style="mso-fit-shape-to-text:t">
                  <w:txbxContent>
                    <w:p w14:paraId="19291822" w14:textId="1270609D" w:rsidR="00942D8B" w:rsidRDefault="00942D8B">
                      <w:r>
                        <w:t xml:space="preserve">I forbindelse med årets Løitenstevne utnevnte styret i skytterlaget et nytt æresmedlem. Per Gunnar </w:t>
                      </w:r>
                      <w:proofErr w:type="spellStart"/>
                      <w:r>
                        <w:t>Kaveldiget</w:t>
                      </w:r>
                      <w:proofErr w:type="spellEnd"/>
                      <w:r>
                        <w:t xml:space="preserve"> har vært trofast medlem i laget fra tiden som rekruttskytter og frem til i dag. Han var tidligere i mange år aktiv skytter og hadde i tillegg flere verv i både styret og som ammunisjonsforvalter. Etter at han trappet ned skytingen har han fortsatt stilt lojalt opp på alt av arrangementer og bidratt til at våre stevner alltid blir godt gjennomført.</w:t>
                      </w:r>
                    </w:p>
                  </w:txbxContent>
                </v:textbox>
              </v:shape>
            </w:pict>
          </mc:Fallback>
        </mc:AlternateContent>
      </w:r>
    </w:p>
    <w:p w14:paraId="58A28BA9" w14:textId="4706D73E" w:rsidR="0004084C" w:rsidRPr="007805EC" w:rsidRDefault="00E707C9" w:rsidP="0004084C">
      <w:pPr>
        <w:rPr>
          <w:b/>
        </w:rPr>
      </w:pPr>
      <w:r>
        <w:rPr>
          <w:b/>
          <w:noProof/>
        </w:rPr>
        <w:drawing>
          <wp:anchor distT="0" distB="0" distL="114300" distR="114300" simplePos="0" relativeHeight="251663872" behindDoc="0" locked="0" layoutInCell="1" allowOverlap="1" wp14:anchorId="0BA1EEC2" wp14:editId="01B0E420">
            <wp:simplePos x="0" y="0"/>
            <wp:positionH relativeFrom="column">
              <wp:posOffset>-313690</wp:posOffset>
            </wp:positionH>
            <wp:positionV relativeFrom="paragraph">
              <wp:posOffset>2183765</wp:posOffset>
            </wp:positionV>
            <wp:extent cx="2070100" cy="2458085"/>
            <wp:effectExtent l="0" t="0" r="6350" b="0"/>
            <wp:wrapTopAndBottom/>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9"/>
                    <a:stretch>
                      <a:fillRect/>
                    </a:stretch>
                  </pic:blipFill>
                  <pic:spPr>
                    <a:xfrm>
                      <a:off x="0" y="0"/>
                      <a:ext cx="2070100" cy="2458085"/>
                    </a:xfrm>
                    <a:prstGeom prst="rect">
                      <a:avLst/>
                    </a:prstGeom>
                  </pic:spPr>
                </pic:pic>
              </a:graphicData>
            </a:graphic>
            <wp14:sizeRelH relativeFrom="margin">
              <wp14:pctWidth>0</wp14:pctWidth>
            </wp14:sizeRelH>
            <wp14:sizeRelV relativeFrom="margin">
              <wp14:pctHeight>0</wp14:pctHeight>
            </wp14:sizeRelV>
          </wp:anchor>
        </w:drawing>
      </w:r>
      <w:r w:rsidR="00F335E0" w:rsidRPr="00F335E0">
        <w:rPr>
          <w:b/>
          <w:noProof/>
        </w:rPr>
        <mc:AlternateContent>
          <mc:Choice Requires="wps">
            <w:drawing>
              <wp:anchor distT="0" distB="0" distL="114300" distR="114300" simplePos="0" relativeHeight="251667968" behindDoc="0" locked="0" layoutInCell="1" allowOverlap="1" wp14:anchorId="5AFE2AEB" wp14:editId="0A350759">
                <wp:simplePos x="0" y="0"/>
                <wp:positionH relativeFrom="column">
                  <wp:posOffset>2784182</wp:posOffset>
                </wp:positionH>
                <wp:positionV relativeFrom="paragraph">
                  <wp:posOffset>2301777</wp:posOffset>
                </wp:positionV>
                <wp:extent cx="3297115" cy="2347546"/>
                <wp:effectExtent l="0" t="0" r="17780" b="15240"/>
                <wp:wrapNone/>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115" cy="2347546"/>
                        </a:xfrm>
                        <a:prstGeom prst="rect">
                          <a:avLst/>
                        </a:prstGeom>
                        <a:solidFill>
                          <a:srgbClr val="FFFFFF"/>
                        </a:solidFill>
                        <a:ln w="9525">
                          <a:solidFill>
                            <a:srgbClr val="000000"/>
                          </a:solidFill>
                          <a:miter lim="800000"/>
                          <a:headEnd/>
                          <a:tailEnd/>
                        </a:ln>
                      </wps:spPr>
                      <wps:txbx>
                        <w:txbxContent>
                          <w:p w14:paraId="2B1AE1DD" w14:textId="5C423052" w:rsidR="00942D8B" w:rsidRDefault="00942D8B">
                            <w:r>
                              <w:t xml:space="preserve">Lørdag den 27. april 2019 fikk vi den triste beskjeden om at en av våre aktive skyttere og æresmedlem, Leif Grøndahl, døde. Aktiv som friluftsmannen Leif var så var det naturlig nok på jakt han var når han fikk hjerteproblemer. </w:t>
                            </w:r>
                            <w:r>
                              <w:br/>
                              <w:t xml:space="preserve">Leif var en aktiv skytter, men vel så kjent var han for sin blide og positive væremåte. Han var også en skikkelig arbeidskar som aldri sa nei til en dugnadsjobb. Han hadde ansvar for flere prosjekter og hadde allerede sagt ja til den forestående byggingen på 300m standplass. Leif kommer til å bli dypt savnet og vi lyser fred over hans minne.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E2AEB" id="_x0000_s1027" type="#_x0000_t202" style="position:absolute;margin-left:219.25pt;margin-top:181.25pt;width:259.6pt;height:18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">
                <v:textbox>
                  <w:txbxContent>
                    <w:p w14:paraId="2B1AE1DD" w14:textId="5C423052" w:rsidR="00942D8B" w:rsidRDefault="00942D8B">
                      <w:r>
                        <w:t xml:space="preserve">Lørdag den 27. april 2019 fikk vi den triste beskjeden om at en av våre aktive skyttere og æresmedlem, Leif Grøndahl, døde. Aktiv som friluftsmannen Leif var så var det naturlig nok på jakt han var når han fikk hjerteproblemer. </w:t>
                      </w:r>
                      <w:r>
                        <w:br/>
                        <w:t xml:space="preserve">Leif var en aktiv skytter, men vel så kjent var han for sin blide og positive væremåte. Han var også en skikkelig arbeidskar som aldri sa nei til en dugnadsjobb. Han hadde ansvar for flere prosjekter og hadde allerede sagt ja til den forestående byggingen på 300m standplass. Leif kommer til å bli dypt savnet og vi lyser fred over hans minne. </w:t>
                      </w:r>
                    </w:p>
                  </w:txbxContent>
                </v:textbox>
              </v:shape>
            </w:pict>
          </mc:Fallback>
        </mc:AlternateContent>
      </w:r>
    </w:p>
    <w:p w14:paraId="58A28BAA" w14:textId="77777777" w:rsidR="0004084C" w:rsidRPr="0004084C" w:rsidRDefault="0004084C" w:rsidP="0004084C">
      <w:pPr>
        <w:rPr>
          <w:b/>
        </w:rPr>
      </w:pPr>
    </w:p>
    <w:p w14:paraId="5AC70753" w14:textId="218043FF" w:rsidR="00B607AF" w:rsidRDefault="00B607AF" w:rsidP="00C1616E">
      <w:pPr>
        <w:rPr>
          <w:b/>
        </w:rPr>
      </w:pPr>
      <w:r>
        <w:rPr>
          <w:b/>
        </w:rPr>
        <w:t>ANNET:</w:t>
      </w:r>
    </w:p>
    <w:p w14:paraId="58A28BAB" w14:textId="7ED20998" w:rsidR="0004084C" w:rsidRPr="00C1616E" w:rsidRDefault="0004084C" w:rsidP="00C1616E">
      <w:r w:rsidRPr="00C1616E">
        <w:rPr>
          <w:b/>
        </w:rPr>
        <w:t>Ulike verv bekledd av medlemmer i skytterlaget</w:t>
      </w:r>
      <w:r w:rsidRPr="00C1616E">
        <w:t>:</w:t>
      </w:r>
    </w:p>
    <w:p w14:paraId="58A28BAC" w14:textId="77777777" w:rsidR="0004084C" w:rsidRPr="00C1616E" w:rsidRDefault="0004084C" w:rsidP="00C1616E">
      <w:pPr>
        <w:rPr>
          <w:color w:val="FF0000"/>
        </w:rPr>
      </w:pPr>
    </w:p>
    <w:p w14:paraId="58A28BAD" w14:textId="77777777" w:rsidR="0004084C" w:rsidRPr="00C1616E" w:rsidRDefault="0004084C" w:rsidP="00C1616E">
      <w:r w:rsidRPr="00C1616E">
        <w:t>Løiten Skytterlags medlemmer som har verv i DFS:</w:t>
      </w:r>
    </w:p>
    <w:p w14:paraId="58A28BAE" w14:textId="77777777" w:rsidR="0004084C" w:rsidRPr="00C1616E" w:rsidRDefault="0004084C" w:rsidP="00C1616E">
      <w:pPr>
        <w:numPr>
          <w:ilvl w:val="0"/>
          <w:numId w:val="1"/>
        </w:numPr>
      </w:pPr>
      <w:r w:rsidRPr="00C1616E">
        <w:t>Hilde Lang-Ree, leder av samlagsstyret og varamedlem for Østlandet i Norges Skytterstyre.</w:t>
      </w:r>
    </w:p>
    <w:p w14:paraId="58A28BAF" w14:textId="77777777" w:rsidR="005B216F" w:rsidRPr="00C1616E" w:rsidRDefault="00265A31" w:rsidP="00C1616E">
      <w:pPr>
        <w:numPr>
          <w:ilvl w:val="0"/>
          <w:numId w:val="1"/>
        </w:numPr>
      </w:pPr>
      <w:r w:rsidRPr="00C1616E">
        <w:t>Per Egil Storsveen styremedlem i saml</w:t>
      </w:r>
      <w:r w:rsidR="00566C45" w:rsidRPr="00C1616E">
        <w:t>a</w:t>
      </w:r>
      <w:r w:rsidRPr="00C1616E">
        <w:t>gsstyret</w:t>
      </w:r>
      <w:r w:rsidR="005B216F" w:rsidRPr="00C1616E">
        <w:t>.</w:t>
      </w:r>
    </w:p>
    <w:p w14:paraId="58A28BB0" w14:textId="73729F94" w:rsidR="005B216F" w:rsidRPr="00C1616E" w:rsidRDefault="002225A3" w:rsidP="00C1616E">
      <w:pPr>
        <w:numPr>
          <w:ilvl w:val="0"/>
          <w:numId w:val="1"/>
        </w:numPr>
      </w:pPr>
      <w:r w:rsidRPr="00C1616E">
        <w:t>Frode Nystuen sty</w:t>
      </w:r>
      <w:r w:rsidR="005B216F" w:rsidRPr="00C1616E">
        <w:t>remedlem i samlagsstyret.</w:t>
      </w:r>
    </w:p>
    <w:p w14:paraId="0F60E701" w14:textId="7770FA24" w:rsidR="002225A3" w:rsidRPr="00C1616E" w:rsidRDefault="002225A3" w:rsidP="00C1616E">
      <w:pPr>
        <w:numPr>
          <w:ilvl w:val="0"/>
          <w:numId w:val="1"/>
        </w:numPr>
      </w:pPr>
      <w:r w:rsidRPr="00C1616E">
        <w:t>Sindre Nordvik ungdomsleder i samlagsstyret.</w:t>
      </w:r>
    </w:p>
    <w:p w14:paraId="58A28BB1" w14:textId="44393E8C" w:rsidR="0004084C" w:rsidRPr="00C1616E" w:rsidRDefault="0004084C" w:rsidP="00C1616E">
      <w:pPr>
        <w:numPr>
          <w:ilvl w:val="0"/>
          <w:numId w:val="1"/>
        </w:numPr>
      </w:pPr>
      <w:r w:rsidRPr="00C1616E">
        <w:t>Åge Sætre, banekontakt i samlaget.</w:t>
      </w:r>
    </w:p>
    <w:p w14:paraId="63216A48" w14:textId="6287162E" w:rsidR="002225A3" w:rsidRPr="00C1616E" w:rsidRDefault="002225A3" w:rsidP="00C1616E">
      <w:pPr>
        <w:numPr>
          <w:ilvl w:val="0"/>
          <w:numId w:val="1"/>
        </w:numPr>
      </w:pPr>
      <w:r w:rsidRPr="00C1616E">
        <w:t xml:space="preserve">Einar </w:t>
      </w:r>
      <w:proofErr w:type="spellStart"/>
      <w:r w:rsidRPr="00C1616E">
        <w:t>Myki</w:t>
      </w:r>
      <w:proofErr w:type="spellEnd"/>
      <w:r w:rsidRPr="00C1616E">
        <w:t xml:space="preserve"> revisor i samlaget.</w:t>
      </w:r>
    </w:p>
    <w:p w14:paraId="58A28BB2" w14:textId="77777777" w:rsidR="0004084C" w:rsidRPr="00C1616E" w:rsidRDefault="0004084C" w:rsidP="00C1616E">
      <w:pPr>
        <w:numPr>
          <w:ilvl w:val="0"/>
          <w:numId w:val="1"/>
        </w:numPr>
      </w:pPr>
      <w:r w:rsidRPr="00C1616E">
        <w:t>Jo Ivar Løvseth leder HV Cupen i feltskyting</w:t>
      </w:r>
    </w:p>
    <w:p w14:paraId="58A28BB3" w14:textId="77777777" w:rsidR="00AD7B0B" w:rsidRPr="00C1616E" w:rsidRDefault="00AD7B0B" w:rsidP="00C1616E">
      <w:pPr>
        <w:numPr>
          <w:ilvl w:val="0"/>
          <w:numId w:val="1"/>
        </w:numPr>
      </w:pPr>
      <w:r w:rsidRPr="00C1616E">
        <w:t>Jo Ivar Løvseth nestleder i DFS sitt feltutvalg</w:t>
      </w:r>
    </w:p>
    <w:p w14:paraId="58A28BB7" w14:textId="28C53A3F" w:rsidR="000A30F0" w:rsidRPr="00C1616E" w:rsidRDefault="00AD7B0B" w:rsidP="00C1616E">
      <w:pPr>
        <w:numPr>
          <w:ilvl w:val="0"/>
          <w:numId w:val="1"/>
        </w:numPr>
      </w:pPr>
      <w:r w:rsidRPr="00C1616E">
        <w:t>Vidar L. Fossmo er Forsvarets representant i DFSU</w:t>
      </w:r>
    </w:p>
    <w:p w14:paraId="58A28BB8" w14:textId="77777777" w:rsidR="00C631FE" w:rsidRPr="00C1616E" w:rsidRDefault="00C631FE" w:rsidP="00C1616E"/>
    <w:p w14:paraId="58A28BB9" w14:textId="77777777" w:rsidR="00C631FE" w:rsidRPr="00C1616E" w:rsidRDefault="00C631FE" w:rsidP="00C1616E">
      <w:pPr>
        <w:rPr>
          <w:b/>
        </w:rPr>
      </w:pPr>
      <w:r w:rsidRPr="00C1616E">
        <w:rPr>
          <w:b/>
        </w:rPr>
        <w:t>Andre utmerkelser:</w:t>
      </w:r>
    </w:p>
    <w:p w14:paraId="58A28BBB" w14:textId="370CAF03" w:rsidR="0004084C" w:rsidRPr="00C1616E" w:rsidRDefault="001C6AFC" w:rsidP="00C1616E">
      <w:r w:rsidRPr="00C1616E">
        <w:t xml:space="preserve">Diplom for fortjenestefullt virke </w:t>
      </w:r>
      <w:r w:rsidR="00224FCD" w:rsidRPr="00C1616E">
        <w:t>Jo Ivar Løvseth er tildelt DFS sitt skjold for sin innsats for feltskytingen.</w:t>
      </w:r>
    </w:p>
    <w:p w14:paraId="664552B0" w14:textId="50BD52A5" w:rsidR="001667A5" w:rsidRDefault="00B61253" w:rsidP="00C1616E">
      <w:r>
        <w:rPr>
          <w:noProof/>
        </w:rPr>
        <mc:AlternateContent>
          <mc:Choice Requires="wps">
            <w:drawing>
              <wp:anchor distT="45720" distB="45720" distL="114300" distR="114300" simplePos="0" relativeHeight="251670016" behindDoc="0" locked="0" layoutInCell="1" allowOverlap="1" wp14:anchorId="35189B24" wp14:editId="3C760EA7">
                <wp:simplePos x="0" y="0"/>
                <wp:positionH relativeFrom="column">
                  <wp:posOffset>2662555</wp:posOffset>
                </wp:positionH>
                <wp:positionV relativeFrom="paragraph">
                  <wp:posOffset>73025</wp:posOffset>
                </wp:positionV>
                <wp:extent cx="2380615" cy="1983740"/>
                <wp:effectExtent l="0" t="0" r="19685" b="1651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983740"/>
                        </a:xfrm>
                        <a:prstGeom prst="rect">
                          <a:avLst/>
                        </a:prstGeom>
                        <a:solidFill>
                          <a:srgbClr val="FFFFFF"/>
                        </a:solidFill>
                        <a:ln w="9525">
                          <a:solidFill>
                            <a:srgbClr val="000000"/>
                          </a:solidFill>
                          <a:miter lim="800000"/>
                          <a:headEnd/>
                          <a:tailEnd/>
                        </a:ln>
                      </wps:spPr>
                      <wps:txbx>
                        <w:txbxContent>
                          <w:p w14:paraId="672FF795" w14:textId="7AC88F3A" w:rsidR="00B61253" w:rsidRDefault="00B61253">
                            <w:r>
                              <w:t xml:space="preserve">Vår tidligere storskytter og mangeårige trofaste støttespiller Odd Skøien ble i forbindelse med sin 100 års dag den 6. november tildelt DFS sitt diplom for fortjenestefullt virke. Samlagsleder Hilde N. Lang-Ree overrakte diplomet med ordfører, skytterlagsformann og gode skytterkolleger tilstede.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89B24" id="_x0000_s1028" type="#_x0000_t202" style="position:absolute;margin-left:209.65pt;margin-top:5.75pt;width:187.45pt;height:156.2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">
                <v:textbox>
                  <w:txbxContent>
                    <w:p w14:paraId="672FF795" w14:textId="7AC88F3A" w:rsidR="00B61253" w:rsidRDefault="00B61253">
                      <w:r>
                        <w:t xml:space="preserve">Vår tidligere storskytter og mangeårige trofaste støttespiller Odd Skøien ble i forbindelse med sin 100 års dag den 6. november tildelt DFS sitt diplom for fortjenestefullt virke. Samlagsleder Hilde N. Lang-Ree overrakte diplomet med ordfører, skytterlagsformann og gode skytterkolleger tilstede. </w:t>
                      </w:r>
                    </w:p>
                  </w:txbxContent>
                </v:textbox>
                <w10:wrap type="square"/>
              </v:shape>
            </w:pict>
          </mc:Fallback>
        </mc:AlternateContent>
      </w:r>
      <w:r>
        <w:rPr>
          <w:noProof/>
        </w:rPr>
        <w:drawing>
          <wp:inline distT="0" distB="0" distL="0" distR="0" wp14:anchorId="20C6A069" wp14:editId="28A18A62">
            <wp:extent cx="2294627" cy="2518240"/>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4627" cy="2518240"/>
                    </a:xfrm>
                    <a:prstGeom prst="rect">
                      <a:avLst/>
                    </a:prstGeom>
                    <a:noFill/>
                    <a:ln>
                      <a:noFill/>
                    </a:ln>
                  </pic:spPr>
                </pic:pic>
              </a:graphicData>
            </a:graphic>
          </wp:inline>
        </w:drawing>
      </w:r>
    </w:p>
    <w:p w14:paraId="0A1868F3" w14:textId="4F66789D" w:rsidR="00B607AF" w:rsidRDefault="00B607AF" w:rsidP="00C1616E"/>
    <w:p w14:paraId="292DFEB8" w14:textId="2A5977E8" w:rsidR="00B607AF" w:rsidRPr="00B607AF" w:rsidRDefault="00B607AF" w:rsidP="00C1616E">
      <w:pPr>
        <w:rPr>
          <w:b/>
        </w:rPr>
      </w:pPr>
      <w:r w:rsidRPr="00B607AF">
        <w:rPr>
          <w:b/>
        </w:rPr>
        <w:t>Andre gode prestasjoner:</w:t>
      </w:r>
    </w:p>
    <w:p w14:paraId="306E082C" w14:textId="498566DB" w:rsidR="00B607AF" w:rsidRDefault="00B607AF" w:rsidP="00C1616E">
      <w:r>
        <w:t xml:space="preserve">Løiten skytterlag er svært stolt av å ha fostret opp 3 av </w:t>
      </w:r>
      <w:proofErr w:type="spellStart"/>
      <w:r>
        <w:t>norges</w:t>
      </w:r>
      <w:proofErr w:type="spellEnd"/>
      <w:r>
        <w:t xml:space="preserve"> beste matchskyttere som nå høster stor ære og fremviser prestasjoner på høyt internasjonalt nivå. Det vil bli for omfattende å nevne alt, men Mari B. Løvseth, Oda B. Løvseth og Ole Magnus Bakken har i 2019 representert Norge både i sivile og militære internasjonale mesterskap på en fantastisk måte. De trener hardt og godt og har fått betalt i form av en rekke medaljer i både inn- og utland. </w:t>
      </w:r>
    </w:p>
    <w:p w14:paraId="0D46513A" w14:textId="77777777" w:rsidR="00B607AF" w:rsidRDefault="00B607AF" w:rsidP="00C1616E"/>
    <w:p w14:paraId="58A28BBD" w14:textId="699CFF73" w:rsidR="00E73013" w:rsidRDefault="00B74BCB" w:rsidP="00057AD5">
      <w:r>
        <w:rPr>
          <w:b/>
        </w:rPr>
        <w:t>Oppsummering</w:t>
      </w:r>
      <w:r w:rsidR="0000688C">
        <w:rPr>
          <w:b/>
        </w:rPr>
        <w:t>/fremtid</w:t>
      </w:r>
      <w:r w:rsidR="0004084C" w:rsidRPr="00744F25">
        <w:t>:</w:t>
      </w:r>
      <w:r>
        <w:br/>
      </w:r>
      <w:r w:rsidR="0004084C" w:rsidRPr="00744F25">
        <w:t>Løiten skytterlag har i dette</w:t>
      </w:r>
      <w:r w:rsidR="00375A44">
        <w:t xml:space="preserve"> året hatt et aktivt </w:t>
      </w:r>
      <w:proofErr w:type="spellStart"/>
      <w:r w:rsidR="00375A44">
        <w:t>skytterår</w:t>
      </w:r>
      <w:proofErr w:type="spellEnd"/>
      <w:r w:rsidR="00375A44">
        <w:t xml:space="preserve"> med en rekke gode prestasjoner som befester oss i norg</w:t>
      </w:r>
      <w:r w:rsidR="001F0BE5">
        <w:t xml:space="preserve">estoppen på seniorsiden samtidig som det også er bra aktivitet i de andre seniorklassene. </w:t>
      </w:r>
      <w:r w:rsidR="00375A44">
        <w:t>Minst like gledelig er det å se at det også ser ut til å</w:t>
      </w:r>
      <w:r w:rsidR="00591DD0">
        <w:t xml:space="preserve"> være høyere aktivitet blant ungdommene</w:t>
      </w:r>
      <w:r w:rsidR="001F0BE5">
        <w:t>. Dette gjelder både i antall skyttere og ikke minst at det vises treningsvilje som vises i bedre resultater. Forsøk med en ekstra treningskveld for de ungdommene som ønsker å satse mot neste sesong er et nødvendig tiltak for å bli bedre. For seniorene fortsetter toppsatsingen i tillegg til vanlige treningskvelder som før.</w:t>
      </w:r>
      <w:r w:rsidR="001F0BE5">
        <w:br/>
      </w:r>
      <w:r w:rsidR="001F0BE5">
        <w:lastRenderedPageBreak/>
        <w:t xml:space="preserve">I dette </w:t>
      </w:r>
      <w:r w:rsidR="0004084C" w:rsidRPr="00744F25">
        <w:t>skytteråret arrangert</w:t>
      </w:r>
      <w:r w:rsidR="001F0BE5">
        <w:t xml:space="preserve"> vi</w:t>
      </w:r>
      <w:r w:rsidR="0000688C">
        <w:t xml:space="preserve"> våre vanlige</w:t>
      </w:r>
      <w:r w:rsidR="0004084C" w:rsidRPr="00744F25">
        <w:t xml:space="preserve"> to s</w:t>
      </w:r>
      <w:r w:rsidR="008779C0" w:rsidRPr="00744F25">
        <w:t>tevner på 15 m</w:t>
      </w:r>
      <w:r w:rsidR="006A137E">
        <w:t xml:space="preserve"> o</w:t>
      </w:r>
      <w:r w:rsidR="0000688C">
        <w:t>g</w:t>
      </w:r>
      <w:r w:rsidR="002005E5">
        <w:t xml:space="preserve"> </w:t>
      </w:r>
      <w:r w:rsidR="0004084C" w:rsidRPr="00744F25">
        <w:t>Løitenstevnet</w:t>
      </w:r>
      <w:r w:rsidR="00375A44">
        <w:t xml:space="preserve"> i tillegg til NM jaktfelt.</w:t>
      </w:r>
      <w:r w:rsidR="001F0BE5">
        <w:t xml:space="preserve"> Alle arrangementer ble prikkfritt gjennomført i god tradisjon. </w:t>
      </w:r>
      <w:r>
        <w:t>Vi går nå inn i e</w:t>
      </w:r>
      <w:r w:rsidR="001F0BE5">
        <w:t>t år</w:t>
      </w:r>
      <w:r>
        <w:t xml:space="preserve"> med nye arrangementsoppgaver</w:t>
      </w:r>
      <w:r w:rsidR="001F0BE5">
        <w:t xml:space="preserve"> i tillegg til det normale (to 15-meterstevner og Løitenstevnet)</w:t>
      </w:r>
      <w:r>
        <w:t xml:space="preserve">. </w:t>
      </w:r>
      <w:r w:rsidR="001F0BE5">
        <w:t xml:space="preserve">I 2020 blir det også Samlagsstevne 15-meter i tillegg til våpenkontroll på Landsskytterstevnet. Avslutningsvis har vi også takket ja til å arrangere Østlendingenfinalen ettersom Elverum anmoder om å slippe </w:t>
      </w:r>
      <w:r w:rsidR="00057AD5">
        <w:t>dette arrangementet i LS-året.</w:t>
      </w:r>
      <w:r w:rsidR="0000688C">
        <w:br/>
        <w:t>På våre anlegg har det i år kun hovedsakelig vært mindre vedlikehold</w:t>
      </w:r>
      <w:r w:rsidR="00057AD5">
        <w:t xml:space="preserve"> i tillegg til 300-meter lageret</w:t>
      </w:r>
      <w:r w:rsidR="00722774">
        <w:t>.</w:t>
      </w:r>
      <w:r w:rsidR="0000688C">
        <w:t xml:space="preserve"> De neste årene må det nok skje noe mer og da med ny grav</w:t>
      </w:r>
      <w:r w:rsidR="00722774">
        <w:t>/voll</w:t>
      </w:r>
      <w:r w:rsidR="0000688C">
        <w:t xml:space="preserve"> på 100</w:t>
      </w:r>
      <w:r w:rsidR="009C53E3">
        <w:t>-</w:t>
      </w:r>
      <w:r w:rsidR="0000688C">
        <w:t>meteren som høyeste prioritet.</w:t>
      </w:r>
      <w:r w:rsidR="00722774">
        <w:t xml:space="preserve"> Det er også et mål å få satt opp elektroniske skiver til feltskyting (overskuddsskiver fra kjøpet fra </w:t>
      </w:r>
      <w:proofErr w:type="spellStart"/>
      <w:r w:rsidR="00722774">
        <w:t>Tingelstad</w:t>
      </w:r>
      <w:proofErr w:type="spellEnd"/>
      <w:r w:rsidR="004D4C41">
        <w:t>)</w:t>
      </w:r>
      <w:r w:rsidR="00580940">
        <w:t>.</w:t>
      </w:r>
      <w:r w:rsidR="00205BFF" w:rsidRPr="00E36F47">
        <w:br/>
      </w:r>
      <w:r w:rsidR="00FE1BCA">
        <w:t>Vi har lenge hatt som mål å bruke mer midler og satse hardere på både det sportslige og sosiale ved å dreie kursen vekk fra at våre anlegg</w:t>
      </w:r>
      <w:r w:rsidR="00E57BF3">
        <w:t xml:space="preserve"> som</w:t>
      </w:r>
      <w:r w:rsidR="00FE1BCA">
        <w:t xml:space="preserve"> tar for mye ressurser. Vi ser nok engang at det er svært vanskelig. Vi </w:t>
      </w:r>
      <w:r w:rsidR="00E57BF3">
        <w:t xml:space="preserve">skyttere </w:t>
      </w:r>
      <w:r w:rsidR="00FE1BCA">
        <w:t xml:space="preserve">krever </w:t>
      </w:r>
      <w:r w:rsidR="00E57BF3">
        <w:t xml:space="preserve">at alt </w:t>
      </w:r>
      <w:r w:rsidR="00FE1BCA">
        <w:t xml:space="preserve">skal virke alltid og er enige om at gode treningsfasiliteter må til. Da er det bare å innse at de nærmeste årene står oppgavene i kø og vil kreve både dugnadsinnsats og penger for å kunne opprettholde </w:t>
      </w:r>
      <w:r w:rsidR="00E57BF3">
        <w:t>et høyt</w:t>
      </w:r>
      <w:r w:rsidR="00FE1BCA">
        <w:t xml:space="preserve"> nivå.</w:t>
      </w:r>
      <w:r w:rsidR="00DC1A50">
        <w:br/>
      </w:r>
      <w:r w:rsidR="00E57BF3">
        <w:t>P</w:t>
      </w:r>
      <w:r w:rsidR="00FE1BCA">
        <w:t xml:space="preserve">å den sosiale siden fortsetter </w:t>
      </w:r>
      <w:r w:rsidR="00DC1A50">
        <w:t xml:space="preserve">på dagens nivå </w:t>
      </w:r>
      <w:r w:rsidR="00FE1BCA">
        <w:t xml:space="preserve">med mål om en fellestur i året og felles overnatting på landsskytterstevner. </w:t>
      </w:r>
      <w:r w:rsidR="00E57BF3">
        <w:t>På klubbmesterskap felt og bane har vi forsøkt så langt som mulig å samkjøre finaleanvisning og e</w:t>
      </w:r>
      <w:r w:rsidR="00D90D8E">
        <w:t xml:space="preserve">n påfølgende </w:t>
      </w:r>
      <w:r w:rsidR="00E57BF3">
        <w:t>samling</w:t>
      </w:r>
      <w:r w:rsidR="00D90D8E">
        <w:t xml:space="preserve"> med bevertning</w:t>
      </w:r>
      <w:r w:rsidR="00E57BF3">
        <w:t xml:space="preserve">. </w:t>
      </w:r>
      <w:r w:rsidR="00FE1BCA">
        <w:t xml:space="preserve">Vi kan sikkert bli flinkere til å lage andre tilstelninger </w:t>
      </w:r>
      <w:r w:rsidR="00DC1A50">
        <w:t xml:space="preserve">også </w:t>
      </w:r>
      <w:r w:rsidR="00FE1BCA">
        <w:t>som bedrer samhold/miljø</w:t>
      </w:r>
      <w:r w:rsidR="00DC1A50">
        <w:t xml:space="preserve"> </w:t>
      </w:r>
      <w:r w:rsidR="00FE1BCA">
        <w:t>uten at det nødvendigvis koster penger. Alle forslag mottas med takk.</w:t>
      </w:r>
      <w:r w:rsidR="000F787B" w:rsidRPr="00E36F47">
        <w:t xml:space="preserve"> </w:t>
      </w:r>
      <w:r w:rsidR="00DC1A50">
        <w:br/>
      </w:r>
      <w:r w:rsidR="000F787B" w:rsidRPr="00E36F47">
        <w:br/>
      </w:r>
      <w:r w:rsidR="00265A31">
        <w:br/>
      </w:r>
      <w:r w:rsidR="00C76CB4" w:rsidRPr="00C76CB4">
        <w:t xml:space="preserve"> </w:t>
      </w:r>
    </w:p>
    <w:p w14:paraId="58A28BBE" w14:textId="77777777" w:rsidR="00E73013" w:rsidRDefault="00E73013" w:rsidP="0004084C">
      <w:pPr>
        <w:spacing w:before="100" w:beforeAutospacing="1" w:after="119"/>
      </w:pPr>
      <w:r>
        <w:t>_______________________</w:t>
      </w:r>
      <w:r>
        <w:br/>
        <w:t>Per Egil Storsveen</w:t>
      </w:r>
      <w:r>
        <w:br/>
        <w:t>Leder Løiten Skytterlag</w:t>
      </w:r>
    </w:p>
    <w:p w14:paraId="58A28BC0" w14:textId="2EC55BEB" w:rsidR="006E4EA8" w:rsidRDefault="00057AD5" w:rsidP="006E4EA8">
      <w:pPr>
        <w:spacing w:before="100" w:beforeAutospacing="1" w:after="119"/>
      </w:pPr>
      <w:r>
        <w:br/>
      </w:r>
      <w:r w:rsidR="00EC758E">
        <w:br/>
      </w:r>
    </w:p>
    <w:p w14:paraId="58A28BC2" w14:textId="05800B7E" w:rsidR="008779C0" w:rsidRPr="00DB014C" w:rsidRDefault="008779C0" w:rsidP="006A137E">
      <w:pPr>
        <w:spacing w:before="100" w:beforeAutospacing="1" w:after="119"/>
      </w:pPr>
      <w:r w:rsidRPr="00DB014C">
        <w:rPr>
          <w:b/>
          <w:sz w:val="28"/>
          <w:szCs w:val="28"/>
        </w:rPr>
        <w:t>RESULTATER FRA</w:t>
      </w:r>
      <w:r w:rsidR="00E46836">
        <w:rPr>
          <w:b/>
          <w:sz w:val="28"/>
          <w:szCs w:val="28"/>
        </w:rPr>
        <w:t xml:space="preserve"> KLUBB</w:t>
      </w:r>
      <w:r w:rsidRPr="00DB014C">
        <w:rPr>
          <w:b/>
          <w:sz w:val="28"/>
          <w:szCs w:val="28"/>
        </w:rPr>
        <w:t xml:space="preserve">MESTERSKAP: </w:t>
      </w:r>
    </w:p>
    <w:p w14:paraId="58A28BC3" w14:textId="77777777" w:rsidR="008779C0" w:rsidRPr="00DB014C" w:rsidRDefault="008779C0" w:rsidP="008779C0">
      <w:pPr>
        <w:outlineLvl w:val="0"/>
        <w:rPr>
          <w:b/>
        </w:rPr>
      </w:pPr>
      <w:r w:rsidRPr="00DB014C">
        <w:rPr>
          <w:b/>
        </w:rPr>
        <w:t>Klubbmesterskap: 15 METER</w:t>
      </w:r>
    </w:p>
    <w:p w14:paraId="58A28BC4" w14:textId="2B4EFE18" w:rsidR="00BF3C67" w:rsidRDefault="00CF1714" w:rsidP="00BF3C67">
      <w:r>
        <w:t>37</w:t>
      </w:r>
      <w:r w:rsidR="00BF3C67">
        <w:t xml:space="preserve"> skyttere deltok på årets klubbmesterskap 15m.  </w:t>
      </w:r>
    </w:p>
    <w:p w14:paraId="58A28BC5" w14:textId="77777777" w:rsidR="00BF3C67" w:rsidRDefault="00BF3C67" w:rsidP="00BF3C67">
      <w:r>
        <w:t>Medaljevinnere:</w:t>
      </w:r>
    </w:p>
    <w:p w14:paraId="58A28BC6" w14:textId="1717750D" w:rsidR="00BF3C67" w:rsidRDefault="00BF3C67" w:rsidP="00BF3C67">
      <w:r>
        <w:t xml:space="preserve">Rekrutt: </w:t>
      </w:r>
      <w:r>
        <w:tab/>
      </w:r>
      <w:r>
        <w:tab/>
        <w:t xml:space="preserve">1. Ola Strand Nystuen </w:t>
      </w:r>
      <w:r w:rsidR="00CF1714">
        <w:tab/>
      </w:r>
      <w:r>
        <w:t>3</w:t>
      </w:r>
      <w:r w:rsidR="00CF1714">
        <w:t>47</w:t>
      </w:r>
      <w:r>
        <w:t xml:space="preserve"> Sølv medalje</w:t>
      </w:r>
    </w:p>
    <w:p w14:paraId="58A28BC7" w14:textId="4734DA2F" w:rsidR="00BF3C67" w:rsidRDefault="00BF3C67" w:rsidP="00BF3C67">
      <w:r>
        <w:t xml:space="preserve">Eldre rekrutt: </w:t>
      </w:r>
      <w:r>
        <w:tab/>
      </w:r>
      <w:r>
        <w:tab/>
        <w:t xml:space="preserve">1. </w:t>
      </w:r>
      <w:r w:rsidR="00CF1714">
        <w:t xml:space="preserve">Ole Anders </w:t>
      </w:r>
      <w:r w:rsidR="008F0088">
        <w:t>Sjøli</w:t>
      </w:r>
      <w:r>
        <w:t xml:space="preserve"> </w:t>
      </w:r>
      <w:r w:rsidR="00CF1714">
        <w:tab/>
      </w:r>
      <w:r w:rsidR="00CF1714">
        <w:tab/>
      </w:r>
      <w:r>
        <w:t>3</w:t>
      </w:r>
      <w:r w:rsidR="00CF1714">
        <w:t>42</w:t>
      </w:r>
      <w:r>
        <w:t xml:space="preserve"> Sølv medalje</w:t>
      </w:r>
    </w:p>
    <w:p w14:paraId="58A28BC8" w14:textId="63C6EEAF" w:rsidR="00BF3C67" w:rsidRDefault="00BF3C67" w:rsidP="00BF3C67">
      <w:r>
        <w:t xml:space="preserve">Junior: </w:t>
      </w:r>
      <w:r>
        <w:tab/>
      </w:r>
      <w:r>
        <w:tab/>
      </w:r>
      <w:r w:rsidR="00CF1714">
        <w:t>Ingen deltagere</w:t>
      </w:r>
    </w:p>
    <w:p w14:paraId="58A28BC9" w14:textId="76220E44" w:rsidR="00BF3C67" w:rsidRDefault="00BF3C67" w:rsidP="00BF3C67">
      <w:r>
        <w:t xml:space="preserve">Eldre Junior: </w:t>
      </w:r>
      <w:r>
        <w:tab/>
      </w:r>
      <w:r>
        <w:tab/>
        <w:t xml:space="preserve">1. </w:t>
      </w:r>
      <w:r w:rsidR="00CF1714">
        <w:t xml:space="preserve">Kjersti Johanne </w:t>
      </w:r>
      <w:r w:rsidR="008F0088">
        <w:t>Sjøli</w:t>
      </w:r>
      <w:r w:rsidR="00CF1714">
        <w:tab/>
        <w:t xml:space="preserve">334 </w:t>
      </w:r>
      <w:r>
        <w:t>Sølv medalje</w:t>
      </w:r>
    </w:p>
    <w:p w14:paraId="58A28BCA" w14:textId="7A592533" w:rsidR="00BF3C67" w:rsidRDefault="00BF3C67" w:rsidP="00BF3C67">
      <w:r>
        <w:t xml:space="preserve">Nybegynner voksen: </w:t>
      </w:r>
      <w:r>
        <w:tab/>
        <w:t xml:space="preserve">1. </w:t>
      </w:r>
      <w:r w:rsidR="00CF1714">
        <w:t>Hanne Berit Lindseth</w:t>
      </w:r>
      <w:r w:rsidR="00CF1714">
        <w:tab/>
        <w:t xml:space="preserve">239 </w:t>
      </w:r>
      <w:r>
        <w:t>Sølv medalje</w:t>
      </w:r>
    </w:p>
    <w:p w14:paraId="48F507CB" w14:textId="382FC0A3" w:rsidR="00203AFD" w:rsidRDefault="00203AFD" w:rsidP="00BF3C67">
      <w:r>
        <w:t xml:space="preserve">V55: </w:t>
      </w:r>
      <w:r>
        <w:tab/>
      </w:r>
      <w:r>
        <w:tab/>
      </w:r>
      <w:r>
        <w:tab/>
        <w:t xml:space="preserve">1. Per Egil Storsveen </w:t>
      </w:r>
      <w:r>
        <w:tab/>
      </w:r>
      <w:r>
        <w:tab/>
        <w:t xml:space="preserve">344 </w:t>
      </w:r>
      <w:r>
        <w:t>Stjerne</w:t>
      </w:r>
    </w:p>
    <w:p w14:paraId="58A28BCB" w14:textId="4B0A2BAE" w:rsidR="00BF3C67" w:rsidRDefault="00BF3C67" w:rsidP="00BF3C67">
      <w:r>
        <w:t xml:space="preserve">V65: </w:t>
      </w:r>
      <w:r>
        <w:tab/>
      </w:r>
      <w:r>
        <w:tab/>
      </w:r>
      <w:r>
        <w:tab/>
        <w:t xml:space="preserve">1. Åge Sætre </w:t>
      </w:r>
      <w:r w:rsidR="00203AFD">
        <w:tab/>
      </w:r>
      <w:r w:rsidR="00203AFD">
        <w:tab/>
      </w:r>
      <w:r w:rsidR="00203AFD">
        <w:tab/>
      </w:r>
      <w:r>
        <w:t>34</w:t>
      </w:r>
      <w:r w:rsidR="00CF1714">
        <w:t>4</w:t>
      </w:r>
      <w:r>
        <w:t xml:space="preserve"> Stjerne</w:t>
      </w:r>
    </w:p>
    <w:p w14:paraId="58A28BCC" w14:textId="44155E20" w:rsidR="00BF3C67" w:rsidRDefault="00BF3C67" w:rsidP="00BF3C67">
      <w:r>
        <w:t xml:space="preserve">V73: </w:t>
      </w:r>
      <w:r>
        <w:tab/>
      </w:r>
      <w:r>
        <w:tab/>
      </w:r>
      <w:r>
        <w:tab/>
        <w:t xml:space="preserve">1. Leif Grøndahl </w:t>
      </w:r>
      <w:r w:rsidR="00203AFD">
        <w:tab/>
      </w:r>
      <w:r w:rsidR="00203AFD">
        <w:tab/>
      </w:r>
      <w:r>
        <w:t>3</w:t>
      </w:r>
      <w:r w:rsidR="00CF1714">
        <w:t>37</w:t>
      </w:r>
      <w:r>
        <w:t xml:space="preserve"> Stjerne</w:t>
      </w:r>
    </w:p>
    <w:p w14:paraId="58A28BCD" w14:textId="5539410A" w:rsidR="00BF3C67" w:rsidRDefault="00BF3C67" w:rsidP="00BF3C67">
      <w:r>
        <w:t xml:space="preserve">Klasse 1: </w:t>
      </w:r>
      <w:r>
        <w:tab/>
      </w:r>
      <w:r>
        <w:tab/>
        <w:t>1. Veronika C</w:t>
      </w:r>
      <w:r w:rsidR="00203AFD">
        <w:t>.</w:t>
      </w:r>
      <w:r>
        <w:t xml:space="preserve"> B. Hanssen </w:t>
      </w:r>
      <w:r w:rsidR="00203AFD">
        <w:tab/>
      </w:r>
      <w:r>
        <w:t>2</w:t>
      </w:r>
      <w:r w:rsidR="00CF1714">
        <w:t>35</w:t>
      </w:r>
      <w:r>
        <w:t xml:space="preserve"> Stjerne</w:t>
      </w:r>
    </w:p>
    <w:p w14:paraId="58A28BCE" w14:textId="2E03A6BF" w:rsidR="00BF3C67" w:rsidRDefault="00BF3C67" w:rsidP="00BF3C67">
      <w:r>
        <w:t xml:space="preserve">Klasse 2: </w:t>
      </w:r>
      <w:r>
        <w:tab/>
      </w:r>
      <w:r>
        <w:tab/>
        <w:t xml:space="preserve">1. </w:t>
      </w:r>
      <w:r w:rsidR="00CF1714">
        <w:t>Ola Storsveen Storbæk</w:t>
      </w:r>
      <w:r>
        <w:t xml:space="preserve"> </w:t>
      </w:r>
      <w:r w:rsidR="00203AFD">
        <w:tab/>
      </w:r>
      <w:r>
        <w:t>3</w:t>
      </w:r>
      <w:r w:rsidR="00CF1714">
        <w:t>44</w:t>
      </w:r>
      <w:r w:rsidR="00203AFD">
        <w:t xml:space="preserve"> </w:t>
      </w:r>
      <w:r w:rsidR="00CF1714">
        <w:t>Sølv medalje</w:t>
      </w:r>
    </w:p>
    <w:p w14:paraId="58A28BCF" w14:textId="510CDC74" w:rsidR="00BF3C67" w:rsidRDefault="00BF3C67" w:rsidP="00BF3C67">
      <w:pPr>
        <w:ind w:left="2124" w:hanging="2124"/>
      </w:pPr>
      <w:r>
        <w:t xml:space="preserve">Klasse 3-5: </w:t>
      </w:r>
      <w:r>
        <w:tab/>
        <w:t xml:space="preserve">1. </w:t>
      </w:r>
      <w:r w:rsidR="00CF1714">
        <w:t>Ole Magnus Bakken</w:t>
      </w:r>
      <w:r>
        <w:t xml:space="preserve"> </w:t>
      </w:r>
      <w:r w:rsidR="00203AFD">
        <w:tab/>
      </w:r>
      <w:r>
        <w:t>34</w:t>
      </w:r>
      <w:r w:rsidR="00CF1714">
        <w:t>9</w:t>
      </w:r>
      <w:r w:rsidR="00203AFD">
        <w:t xml:space="preserve"> </w:t>
      </w:r>
      <w:r>
        <w:t xml:space="preserve">Gylt medalje </w:t>
      </w:r>
      <w:r>
        <w:br/>
        <w:t xml:space="preserve">2. </w:t>
      </w:r>
      <w:r w:rsidR="00CF1714">
        <w:t>Sindre Nordvik</w:t>
      </w:r>
      <w:r>
        <w:t xml:space="preserve"> </w:t>
      </w:r>
      <w:r w:rsidR="00203AFD">
        <w:tab/>
      </w:r>
      <w:r w:rsidR="00203AFD">
        <w:tab/>
      </w:r>
      <w:r>
        <w:t>34</w:t>
      </w:r>
      <w:r w:rsidR="00CF1714">
        <w:t>8</w:t>
      </w:r>
      <w:r w:rsidR="00203AFD">
        <w:t xml:space="preserve"> </w:t>
      </w:r>
      <w:r>
        <w:t>Sølv medalje</w:t>
      </w:r>
    </w:p>
    <w:p w14:paraId="58A28BD0" w14:textId="32F82A78" w:rsidR="00BF3C67" w:rsidRDefault="00BF3C67" w:rsidP="00BF3C67">
      <w:pPr>
        <w:ind w:left="2124"/>
      </w:pPr>
      <w:r>
        <w:t xml:space="preserve">3. </w:t>
      </w:r>
      <w:r w:rsidR="00CF1714">
        <w:t>Ingeborg Lundby</w:t>
      </w:r>
      <w:r>
        <w:t xml:space="preserve"> </w:t>
      </w:r>
      <w:r w:rsidR="00203AFD">
        <w:tab/>
      </w:r>
      <w:r w:rsidR="00203AFD">
        <w:tab/>
      </w:r>
      <w:r>
        <w:t>34</w:t>
      </w:r>
      <w:r w:rsidR="004A133B">
        <w:t>6</w:t>
      </w:r>
      <w:r w:rsidR="00203AFD">
        <w:t xml:space="preserve"> </w:t>
      </w:r>
      <w:r>
        <w:t xml:space="preserve">Bronse medalje </w:t>
      </w:r>
    </w:p>
    <w:p w14:paraId="58A28BD2" w14:textId="1BAA04E9" w:rsidR="00BF3C67" w:rsidRDefault="00BF3C67" w:rsidP="00BF3C67">
      <w:r>
        <w:t xml:space="preserve">Klasse 4: </w:t>
      </w:r>
      <w:r>
        <w:tab/>
      </w:r>
      <w:r>
        <w:tab/>
        <w:t xml:space="preserve">1. </w:t>
      </w:r>
      <w:r w:rsidR="00CF1714">
        <w:t>Frank Odden</w:t>
      </w:r>
      <w:r>
        <w:t xml:space="preserve"> </w:t>
      </w:r>
      <w:r w:rsidR="00203AFD">
        <w:tab/>
      </w:r>
      <w:r w:rsidR="00203AFD">
        <w:tab/>
      </w:r>
      <w:bookmarkStart w:id="2" w:name="_GoBack"/>
      <w:bookmarkEnd w:id="2"/>
      <w:r>
        <w:t>24</w:t>
      </w:r>
      <w:r w:rsidR="00CF1714">
        <w:t>0</w:t>
      </w:r>
      <w:r>
        <w:t xml:space="preserve"> S</w:t>
      </w:r>
      <w:r w:rsidR="00CF1714">
        <w:t>ølv medalje</w:t>
      </w:r>
      <w:r>
        <w:t xml:space="preserve"> </w:t>
      </w:r>
    </w:p>
    <w:p w14:paraId="58A28BD3" w14:textId="77777777" w:rsidR="00DF42F5" w:rsidRDefault="00BE112E" w:rsidP="008779C0">
      <w:pPr>
        <w:rPr>
          <w:lang w:val="sv-SE"/>
        </w:rPr>
      </w:pPr>
      <w:r>
        <w:rPr>
          <w:lang w:val="sv-SE"/>
        </w:rPr>
        <w:lastRenderedPageBreak/>
        <w:tab/>
      </w:r>
    </w:p>
    <w:p w14:paraId="58A28BD4" w14:textId="77777777" w:rsidR="00BE112E" w:rsidRPr="00771B8C" w:rsidRDefault="00BE112E" w:rsidP="008779C0">
      <w:pPr>
        <w:rPr>
          <w:lang w:val="sv-SE"/>
        </w:rPr>
      </w:pPr>
      <w:r>
        <w:rPr>
          <w:lang w:val="sv-SE"/>
        </w:rPr>
        <w:tab/>
      </w:r>
    </w:p>
    <w:p w14:paraId="58A28BD5" w14:textId="77777777" w:rsidR="00A57C32" w:rsidRDefault="00A57C32" w:rsidP="008779C0">
      <w:pPr>
        <w:outlineLvl w:val="0"/>
        <w:rPr>
          <w:b/>
          <w:lang w:val="sv-SE"/>
        </w:rPr>
      </w:pPr>
    </w:p>
    <w:p w14:paraId="58A28BD6" w14:textId="5B1FCD70" w:rsidR="008779C0" w:rsidRPr="004935EE" w:rsidRDefault="008779C0" w:rsidP="008779C0">
      <w:pPr>
        <w:outlineLvl w:val="0"/>
        <w:rPr>
          <w:b/>
          <w:lang w:val="sv-SE"/>
        </w:rPr>
      </w:pPr>
      <w:r w:rsidRPr="004935EE">
        <w:rPr>
          <w:b/>
          <w:lang w:val="sv-SE"/>
        </w:rPr>
        <w:t>Klubbmesterskap: FELT</w:t>
      </w:r>
      <w:r w:rsidR="00281FD7">
        <w:rPr>
          <w:b/>
          <w:lang w:val="sv-SE"/>
        </w:rPr>
        <w:br/>
      </w:r>
      <w:r w:rsidR="00281FD7">
        <w:rPr>
          <w:lang w:val="sv-SE"/>
        </w:rPr>
        <w:t>19</w:t>
      </w:r>
      <w:r w:rsidR="00281FD7">
        <w:t xml:space="preserve"> skyttere deltok på årets klubbmesterskap felt</w:t>
      </w:r>
    </w:p>
    <w:p w14:paraId="58A28BD7" w14:textId="77777777" w:rsidR="00E46836" w:rsidRDefault="00E46836" w:rsidP="008779C0">
      <w:pPr>
        <w:rPr>
          <w:lang w:val="sv-SE"/>
        </w:rPr>
      </w:pPr>
    </w:p>
    <w:p w14:paraId="58A28BD8" w14:textId="77777777" w:rsidR="008779C0" w:rsidRPr="004935EE" w:rsidRDefault="008779C0" w:rsidP="008779C0">
      <w:pPr>
        <w:rPr>
          <w:lang w:val="sv-SE"/>
        </w:rPr>
      </w:pPr>
      <w:r w:rsidRPr="004935EE">
        <w:rPr>
          <w:lang w:val="sv-SE"/>
        </w:rPr>
        <w:t xml:space="preserve">Klasse 2-5 + V55. </w:t>
      </w:r>
    </w:p>
    <w:p w14:paraId="58A28BD9" w14:textId="707BF8DA" w:rsidR="008779C0" w:rsidRPr="004935EE" w:rsidRDefault="008779C0" w:rsidP="008779C0">
      <w:pPr>
        <w:rPr>
          <w:lang w:val="sv-SE"/>
        </w:rPr>
      </w:pPr>
      <w:r w:rsidRPr="004935EE">
        <w:rPr>
          <w:lang w:val="sv-SE"/>
        </w:rPr>
        <w:t>Nr</w:t>
      </w:r>
      <w:r w:rsidR="00FE4E84">
        <w:rPr>
          <w:lang w:val="sv-SE"/>
        </w:rPr>
        <w:t>.</w:t>
      </w:r>
      <w:r w:rsidRPr="004935EE">
        <w:rPr>
          <w:lang w:val="sv-SE"/>
        </w:rPr>
        <w:t xml:space="preserve"> 1:</w:t>
      </w:r>
      <w:r>
        <w:rPr>
          <w:lang w:val="sv-SE"/>
        </w:rPr>
        <w:t xml:space="preserve"> </w:t>
      </w:r>
      <w:r w:rsidR="004E11F3">
        <w:rPr>
          <w:lang w:val="sv-SE"/>
        </w:rPr>
        <w:tab/>
      </w:r>
      <w:r w:rsidR="004E11F3">
        <w:rPr>
          <w:lang w:val="sv-SE"/>
        </w:rPr>
        <w:tab/>
      </w:r>
      <w:r w:rsidR="00281FD7">
        <w:t>Dag Lien</w:t>
      </w:r>
      <w:r w:rsidR="003B11BA">
        <w:rPr>
          <w:lang w:val="sv-SE"/>
        </w:rPr>
        <w:tab/>
      </w:r>
      <w:r w:rsidR="00281FD7">
        <w:rPr>
          <w:lang w:val="sv-SE"/>
        </w:rPr>
        <w:tab/>
      </w:r>
      <w:r w:rsidR="003B11BA">
        <w:rPr>
          <w:lang w:val="sv-SE"/>
        </w:rPr>
        <w:t>42/</w:t>
      </w:r>
      <w:r w:rsidR="00281FD7">
        <w:rPr>
          <w:lang w:val="sv-SE"/>
        </w:rPr>
        <w:t>10</w:t>
      </w:r>
      <w:r>
        <w:rPr>
          <w:lang w:val="sv-SE"/>
        </w:rPr>
        <w:tab/>
      </w:r>
      <w:r w:rsidRPr="004935EE">
        <w:rPr>
          <w:lang w:val="sv-SE"/>
        </w:rPr>
        <w:t>Gylt medalje</w:t>
      </w:r>
    </w:p>
    <w:p w14:paraId="58A28BDA" w14:textId="1F554AE5" w:rsidR="008779C0" w:rsidRPr="00BA3A20" w:rsidRDefault="008779C0" w:rsidP="008779C0">
      <w:r>
        <w:t>Nr</w:t>
      </w:r>
      <w:r w:rsidR="00FE4E84">
        <w:t>.</w:t>
      </w:r>
      <w:r>
        <w:t xml:space="preserve"> 2: </w:t>
      </w:r>
      <w:r w:rsidR="004E11F3">
        <w:tab/>
      </w:r>
      <w:r w:rsidR="004E11F3">
        <w:tab/>
      </w:r>
      <w:r w:rsidR="00281FD7">
        <w:rPr>
          <w:lang w:val="sv-SE"/>
        </w:rPr>
        <w:t>Sindre Nordvik</w:t>
      </w:r>
      <w:r>
        <w:tab/>
      </w:r>
      <w:r w:rsidR="003B11BA">
        <w:t>42/</w:t>
      </w:r>
      <w:r w:rsidR="00281FD7">
        <w:t>7</w:t>
      </w:r>
      <w:r w:rsidR="004E11F3">
        <w:tab/>
      </w:r>
      <w:r>
        <w:t xml:space="preserve">Sølv medalje </w:t>
      </w:r>
    </w:p>
    <w:p w14:paraId="58A28BDB" w14:textId="359D532A" w:rsidR="008779C0" w:rsidRDefault="008779C0" w:rsidP="008779C0">
      <w:r>
        <w:t>Nr</w:t>
      </w:r>
      <w:r w:rsidR="00FE4E84">
        <w:t>.</w:t>
      </w:r>
      <w:r>
        <w:t xml:space="preserve"> 3: </w:t>
      </w:r>
      <w:r w:rsidR="004E11F3">
        <w:tab/>
      </w:r>
      <w:r w:rsidR="004E11F3">
        <w:tab/>
      </w:r>
      <w:r w:rsidR="00281FD7">
        <w:t>Jørn Hansson</w:t>
      </w:r>
      <w:r w:rsidR="001819C9">
        <w:tab/>
      </w:r>
      <w:r>
        <w:tab/>
      </w:r>
      <w:r w:rsidR="001819C9">
        <w:t>41</w:t>
      </w:r>
      <w:r w:rsidR="00FE4E84">
        <w:t>/</w:t>
      </w:r>
      <w:r w:rsidR="003B11BA">
        <w:t>2</w:t>
      </w:r>
      <w:r w:rsidR="004E11F3">
        <w:tab/>
      </w:r>
      <w:r>
        <w:t>B</w:t>
      </w:r>
      <w:r w:rsidRPr="00BA3A20">
        <w:t>ronse medalje</w:t>
      </w:r>
    </w:p>
    <w:p w14:paraId="653D616A" w14:textId="77777777" w:rsidR="00203AFD" w:rsidRDefault="001819C9" w:rsidP="008779C0">
      <w:r>
        <w:t>EJ:</w:t>
      </w:r>
      <w:r>
        <w:tab/>
      </w:r>
      <w:r>
        <w:tab/>
        <w:t>Ola</w:t>
      </w:r>
      <w:r w:rsidR="00281FD7">
        <w:t xml:space="preserve"> </w:t>
      </w:r>
      <w:proofErr w:type="spellStart"/>
      <w:r w:rsidR="00281FD7">
        <w:t>Myki</w:t>
      </w:r>
      <w:proofErr w:type="spellEnd"/>
      <w:r w:rsidR="00281FD7">
        <w:tab/>
      </w:r>
      <w:r w:rsidR="00281FD7">
        <w:tab/>
        <w:t>37/3</w:t>
      </w:r>
      <w:r>
        <w:tab/>
        <w:t>Sølv medalje</w:t>
      </w:r>
    </w:p>
    <w:p w14:paraId="58A28BDD" w14:textId="70516DB0" w:rsidR="008779C0" w:rsidRPr="00BA3A20" w:rsidRDefault="00203AFD" w:rsidP="008779C0">
      <w:r>
        <w:t>NV:</w:t>
      </w:r>
      <w:r>
        <w:tab/>
      </w:r>
      <w:r>
        <w:tab/>
        <w:t>Hanne Berit Lindseth</w:t>
      </w:r>
      <w:r>
        <w:tab/>
        <w:t>42/4</w:t>
      </w:r>
      <w:r>
        <w:tab/>
        <w:t>Stjerne</w:t>
      </w:r>
      <w:r w:rsidR="00281FD7">
        <w:br/>
        <w:t xml:space="preserve">Klasse 3: </w:t>
      </w:r>
      <w:r w:rsidR="00281FD7">
        <w:tab/>
        <w:t>Jørn Hansson</w:t>
      </w:r>
      <w:r w:rsidR="00281FD7">
        <w:tab/>
      </w:r>
      <w:r w:rsidR="00281FD7">
        <w:tab/>
        <w:t>30/19</w:t>
      </w:r>
      <w:r w:rsidR="008779C0">
        <w:tab/>
      </w:r>
      <w:r w:rsidR="00281FD7">
        <w:t>(Fikk mesterskapsmedalje)</w:t>
      </w:r>
    </w:p>
    <w:p w14:paraId="58A28BDE" w14:textId="769FD39D" w:rsidR="008779C0" w:rsidRDefault="008779C0" w:rsidP="008779C0">
      <w:r w:rsidRPr="00BA3A20">
        <w:t>Klasse 4</w:t>
      </w:r>
      <w:r>
        <w:t xml:space="preserve">: </w:t>
      </w:r>
      <w:r w:rsidR="004E11F3">
        <w:tab/>
      </w:r>
      <w:r w:rsidR="00147FFC">
        <w:t xml:space="preserve">Pål K. </w:t>
      </w:r>
      <w:proofErr w:type="spellStart"/>
      <w:r w:rsidR="00147FFC">
        <w:t>Kværneng</w:t>
      </w:r>
      <w:proofErr w:type="spellEnd"/>
      <w:r>
        <w:t xml:space="preserve"> </w:t>
      </w:r>
      <w:r w:rsidR="004E11F3">
        <w:tab/>
      </w:r>
      <w:r w:rsidR="00281FD7">
        <w:t>29/19</w:t>
      </w:r>
      <w:r w:rsidR="004E11F3">
        <w:tab/>
      </w:r>
      <w:r w:rsidR="00281FD7">
        <w:t>Sølv klassemedalje</w:t>
      </w:r>
      <w:r>
        <w:tab/>
      </w:r>
    </w:p>
    <w:p w14:paraId="58A28BDF" w14:textId="4BDEF4D8" w:rsidR="008779C0" w:rsidRDefault="007E4AA0" w:rsidP="008779C0">
      <w:r>
        <w:t xml:space="preserve">Klasse 5: </w:t>
      </w:r>
      <w:r w:rsidR="004E11F3">
        <w:tab/>
      </w:r>
      <w:r w:rsidR="00281FD7">
        <w:t>Sindre Nordvik</w:t>
      </w:r>
      <w:r w:rsidR="004E11F3">
        <w:tab/>
      </w:r>
      <w:r w:rsidR="00281FD7">
        <w:t>30/27</w:t>
      </w:r>
      <w:r w:rsidR="004E11F3">
        <w:tab/>
      </w:r>
      <w:r>
        <w:t>(Fikk mesterskapsmedalje)</w:t>
      </w:r>
      <w:r w:rsidR="008779C0">
        <w:tab/>
      </w:r>
      <w:r w:rsidR="008779C0">
        <w:tab/>
        <w:t xml:space="preserve"> </w:t>
      </w:r>
      <w:r w:rsidR="008779C0">
        <w:tab/>
        <w:t xml:space="preserve"> </w:t>
      </w:r>
      <w:r w:rsidR="008779C0" w:rsidRPr="00BA3A20">
        <w:rPr>
          <w:b/>
        </w:rPr>
        <w:tab/>
      </w:r>
      <w:r w:rsidR="008779C0" w:rsidRPr="00BA3A20">
        <w:rPr>
          <w:b/>
        </w:rPr>
        <w:tab/>
      </w:r>
      <w:r w:rsidR="008779C0" w:rsidRPr="00BA3A20">
        <w:rPr>
          <w:b/>
        </w:rPr>
        <w:tab/>
      </w:r>
    </w:p>
    <w:p w14:paraId="58A28BE0" w14:textId="77777777" w:rsidR="008779C0" w:rsidRDefault="008779C0" w:rsidP="008779C0">
      <w:r>
        <w:t>Veteran</w:t>
      </w:r>
    </w:p>
    <w:p w14:paraId="58A28BE1" w14:textId="6132F11F" w:rsidR="008779C0" w:rsidRPr="00BA3A20" w:rsidRDefault="008779C0" w:rsidP="008779C0">
      <w:r w:rsidRPr="00BA3A20">
        <w:t>Kla</w:t>
      </w:r>
      <w:r>
        <w:t xml:space="preserve">sse V55: </w:t>
      </w:r>
      <w:r w:rsidR="004E11F3">
        <w:tab/>
      </w:r>
      <w:r w:rsidR="00203AFD">
        <w:t>Per Egil Storsveen</w:t>
      </w:r>
      <w:r w:rsidR="00203AFD">
        <w:tab/>
        <w:t>42/4</w:t>
      </w:r>
      <w:r w:rsidR="00203AFD">
        <w:tab/>
        <w:t>Stjerne</w:t>
      </w:r>
      <w:r>
        <w:t xml:space="preserve"> </w:t>
      </w:r>
    </w:p>
    <w:p w14:paraId="58A28BE2" w14:textId="77777777" w:rsidR="008779C0" w:rsidRPr="00BA3A20" w:rsidRDefault="008779C0" w:rsidP="008779C0">
      <w:r w:rsidRPr="00BA3A20">
        <w:t>Klas</w:t>
      </w:r>
      <w:r>
        <w:t xml:space="preserve">se V65: </w:t>
      </w:r>
      <w:r w:rsidR="004E11F3">
        <w:tab/>
      </w:r>
      <w:r w:rsidR="001819C9">
        <w:t xml:space="preserve">Ingen deltakere </w:t>
      </w:r>
    </w:p>
    <w:p w14:paraId="58A28BE3" w14:textId="28CA7E30" w:rsidR="008779C0" w:rsidRPr="00BA3A20" w:rsidRDefault="008779C0" w:rsidP="008779C0">
      <w:r w:rsidRPr="00BA3A20">
        <w:t>Klasse V</w:t>
      </w:r>
      <w:r>
        <w:t xml:space="preserve">73: </w:t>
      </w:r>
      <w:r w:rsidR="004E11F3">
        <w:tab/>
      </w:r>
      <w:r w:rsidR="00281FD7">
        <w:t>Leif Grøndahl</w:t>
      </w:r>
      <w:r w:rsidR="00281FD7">
        <w:tab/>
      </w:r>
      <w:r w:rsidR="004E11F3">
        <w:tab/>
      </w:r>
      <w:r w:rsidR="003B11BA">
        <w:t>2</w:t>
      </w:r>
      <w:r w:rsidR="00281FD7">
        <w:t>6</w:t>
      </w:r>
      <w:r w:rsidR="003B11BA">
        <w:t>/1</w:t>
      </w:r>
      <w:r w:rsidR="00281FD7">
        <w:t>6</w:t>
      </w:r>
      <w:r w:rsidR="004E11F3">
        <w:tab/>
        <w:t>Stjerne</w:t>
      </w:r>
    </w:p>
    <w:p w14:paraId="58A28BE4" w14:textId="77777777" w:rsidR="00E46836" w:rsidRDefault="00E46836" w:rsidP="008779C0">
      <w:pPr>
        <w:outlineLvl w:val="0"/>
        <w:rPr>
          <w:b/>
        </w:rPr>
      </w:pPr>
    </w:p>
    <w:p w14:paraId="58A28BE5" w14:textId="77777777" w:rsidR="00E46836" w:rsidRDefault="00E46836" w:rsidP="00E46836">
      <w:pPr>
        <w:rPr>
          <w:lang w:val="sv-SE"/>
        </w:rPr>
      </w:pPr>
      <w:r>
        <w:rPr>
          <w:lang w:val="sv-SE"/>
        </w:rPr>
        <w:t>Ungdom:</w:t>
      </w:r>
    </w:p>
    <w:p w14:paraId="58A28BE6" w14:textId="30A11F73" w:rsidR="00E46836" w:rsidRDefault="00E46836" w:rsidP="00E46836">
      <w:pPr>
        <w:rPr>
          <w:lang w:val="sv-SE"/>
        </w:rPr>
      </w:pPr>
      <w:r>
        <w:rPr>
          <w:lang w:val="sv-SE"/>
        </w:rPr>
        <w:t>Rekrutt:</w:t>
      </w:r>
      <w:r>
        <w:rPr>
          <w:lang w:val="sv-SE"/>
        </w:rPr>
        <w:tab/>
      </w:r>
      <w:r w:rsidR="003B11BA">
        <w:rPr>
          <w:lang w:val="sv-SE"/>
        </w:rPr>
        <w:t>Ola Strand Nystuen</w:t>
      </w:r>
      <w:r w:rsidR="003B11BA">
        <w:rPr>
          <w:lang w:val="sv-SE"/>
        </w:rPr>
        <w:tab/>
      </w:r>
      <w:r w:rsidR="00281FD7">
        <w:rPr>
          <w:lang w:val="sv-SE"/>
        </w:rPr>
        <w:t>41/8</w:t>
      </w:r>
      <w:r w:rsidR="003B11BA">
        <w:rPr>
          <w:lang w:val="sv-SE"/>
        </w:rPr>
        <w:tab/>
        <w:t>Sølv medalje</w:t>
      </w:r>
    </w:p>
    <w:p w14:paraId="58A28BE7" w14:textId="1C4A963C" w:rsidR="00E46836" w:rsidRDefault="00E46836" w:rsidP="00E46836">
      <w:pPr>
        <w:rPr>
          <w:lang w:val="sv-SE"/>
        </w:rPr>
      </w:pPr>
      <w:r>
        <w:rPr>
          <w:lang w:val="sv-SE"/>
        </w:rPr>
        <w:t>Eldre rekrutt:</w:t>
      </w:r>
      <w:r>
        <w:rPr>
          <w:lang w:val="sv-SE"/>
        </w:rPr>
        <w:tab/>
      </w:r>
      <w:r w:rsidR="00281FD7">
        <w:rPr>
          <w:lang w:val="sv-SE"/>
        </w:rPr>
        <w:t>Ingen deltagere</w:t>
      </w:r>
    </w:p>
    <w:p w14:paraId="58A28BE8" w14:textId="388DBB7B" w:rsidR="008779C0" w:rsidRPr="00BA3A20" w:rsidRDefault="00E46836" w:rsidP="00E46836">
      <w:pPr>
        <w:outlineLvl w:val="0"/>
        <w:rPr>
          <w:b/>
        </w:rPr>
      </w:pPr>
      <w:r>
        <w:rPr>
          <w:lang w:val="sv-SE"/>
        </w:rPr>
        <w:t>Junior:</w:t>
      </w:r>
      <w:r>
        <w:rPr>
          <w:lang w:val="sv-SE"/>
        </w:rPr>
        <w:tab/>
      </w:r>
      <w:r>
        <w:rPr>
          <w:lang w:val="sv-SE"/>
        </w:rPr>
        <w:tab/>
      </w:r>
      <w:r w:rsidR="00281FD7">
        <w:rPr>
          <w:lang w:val="sv-SE"/>
        </w:rPr>
        <w:t>Ingen deltagere</w:t>
      </w:r>
      <w:r>
        <w:rPr>
          <w:b/>
        </w:rPr>
        <w:t xml:space="preserve"> </w:t>
      </w:r>
      <w:r w:rsidR="002245A2">
        <w:rPr>
          <w:b/>
        </w:rPr>
        <w:br/>
      </w:r>
      <w:r w:rsidR="00DF42F5">
        <w:rPr>
          <w:b/>
        </w:rPr>
        <w:br/>
      </w:r>
      <w:r w:rsidR="008779C0" w:rsidRPr="006E5CBA">
        <w:rPr>
          <w:b/>
        </w:rPr>
        <w:t>Klubbmesterskap: BANE</w:t>
      </w:r>
    </w:p>
    <w:p w14:paraId="58A28BE9" w14:textId="77777777" w:rsidR="008779C0" w:rsidRPr="00BA3A20" w:rsidRDefault="008779C0" w:rsidP="008779C0">
      <w:pPr>
        <w:rPr>
          <w:b/>
        </w:rPr>
      </w:pPr>
      <w:r w:rsidRPr="00BA3A20">
        <w:rPr>
          <w:b/>
        </w:rPr>
        <w:t>200m</w:t>
      </w:r>
    </w:p>
    <w:p w14:paraId="58A28BEA" w14:textId="77777777" w:rsidR="008779C0" w:rsidRPr="00BA3A20" w:rsidRDefault="008779C0" w:rsidP="008779C0">
      <w:r w:rsidRPr="00BA3A20">
        <w:t>Mesterskap:</w:t>
      </w:r>
    </w:p>
    <w:p w14:paraId="58A28BEB" w14:textId="77777777" w:rsidR="008779C0" w:rsidRPr="00BA3A20" w:rsidRDefault="008779C0" w:rsidP="008779C0">
      <w:r w:rsidRPr="00BA3A20">
        <w:t xml:space="preserve">Klasse 3-5:  </w:t>
      </w:r>
    </w:p>
    <w:p w14:paraId="58A28BEC" w14:textId="59F3E67B" w:rsidR="008779C0" w:rsidRPr="00BA3A20" w:rsidRDefault="008779C0" w:rsidP="008779C0">
      <w:proofErr w:type="spellStart"/>
      <w:r w:rsidRPr="00BA3A20">
        <w:t>Nr</w:t>
      </w:r>
      <w:proofErr w:type="spellEnd"/>
      <w:r w:rsidRPr="00BA3A20">
        <w:t xml:space="preserve"> 1: </w:t>
      </w:r>
      <w:r w:rsidR="00E304E8">
        <w:t>Ole Magnus Bakken</w:t>
      </w:r>
      <w:r w:rsidR="00A57C32">
        <w:tab/>
      </w:r>
      <w:r w:rsidR="004210E5">
        <w:tab/>
      </w:r>
      <w:r w:rsidR="00CB2B4B">
        <w:t>34</w:t>
      </w:r>
      <w:r w:rsidR="00E304E8">
        <w:t>8</w:t>
      </w:r>
      <w:r>
        <w:t>p</w:t>
      </w:r>
      <w:r>
        <w:tab/>
      </w:r>
      <w:r w:rsidRPr="00BA3A20">
        <w:t>Gylt medalje</w:t>
      </w:r>
    </w:p>
    <w:p w14:paraId="58A28BED" w14:textId="7CA29855" w:rsidR="008779C0" w:rsidRPr="00BA3A20" w:rsidRDefault="008779C0" w:rsidP="008779C0">
      <w:proofErr w:type="spellStart"/>
      <w:r>
        <w:t>Nr</w:t>
      </w:r>
      <w:proofErr w:type="spellEnd"/>
      <w:r>
        <w:t xml:space="preserve"> 2:</w:t>
      </w:r>
      <w:r w:rsidR="00A57C32">
        <w:t xml:space="preserve"> </w:t>
      </w:r>
      <w:r w:rsidR="00E304E8">
        <w:t>Ingeborg</w:t>
      </w:r>
      <w:r w:rsidR="00F21A5C">
        <w:t xml:space="preserve"> Lundby</w:t>
      </w:r>
      <w:r w:rsidR="00A57C32">
        <w:t xml:space="preserve"> </w:t>
      </w:r>
      <w:r w:rsidR="00A57C32">
        <w:tab/>
      </w:r>
      <w:r w:rsidR="004210E5">
        <w:tab/>
      </w:r>
      <w:r>
        <w:t>34</w:t>
      </w:r>
      <w:r w:rsidR="00E304E8">
        <w:t>6</w:t>
      </w:r>
      <w:r>
        <w:t xml:space="preserve">p </w:t>
      </w:r>
      <w:r>
        <w:tab/>
        <w:t>S</w:t>
      </w:r>
      <w:r w:rsidRPr="00BA3A20">
        <w:t>ølv medalje</w:t>
      </w:r>
    </w:p>
    <w:p w14:paraId="58A28BEE" w14:textId="60A11232" w:rsidR="008779C0" w:rsidRPr="00BA3A20" w:rsidRDefault="008779C0" w:rsidP="005412B4">
      <w:pPr>
        <w:tabs>
          <w:tab w:val="left" w:pos="567"/>
        </w:tabs>
      </w:pPr>
      <w:proofErr w:type="spellStart"/>
      <w:r w:rsidRPr="00BA3A20">
        <w:t>Nr</w:t>
      </w:r>
      <w:proofErr w:type="spellEnd"/>
      <w:r w:rsidRPr="00BA3A20">
        <w:t xml:space="preserve"> 3</w:t>
      </w:r>
      <w:r>
        <w:t>:</w:t>
      </w:r>
      <w:r w:rsidR="005412B4">
        <w:tab/>
      </w:r>
      <w:r w:rsidR="005941BD">
        <w:t>Sindre N</w:t>
      </w:r>
      <w:r w:rsidR="00E304E8">
        <w:t>ordvik</w:t>
      </w:r>
      <w:r w:rsidR="00E304E8">
        <w:tab/>
      </w:r>
      <w:r w:rsidR="00CD0D8E">
        <w:tab/>
      </w:r>
      <w:r w:rsidR="004210E5">
        <w:tab/>
      </w:r>
      <w:r>
        <w:t>34</w:t>
      </w:r>
      <w:r w:rsidR="00E304E8">
        <w:t>5</w:t>
      </w:r>
      <w:r>
        <w:t xml:space="preserve">p </w:t>
      </w:r>
      <w:r>
        <w:tab/>
        <w:t>B</w:t>
      </w:r>
      <w:r w:rsidRPr="00BA3A20">
        <w:t>ronse medalje</w:t>
      </w:r>
    </w:p>
    <w:p w14:paraId="58A28BEF" w14:textId="0E4480DB" w:rsidR="008779C0" w:rsidRPr="0082282F" w:rsidRDefault="008779C0" w:rsidP="008779C0">
      <w:r w:rsidRPr="0082282F">
        <w:t>Klas</w:t>
      </w:r>
      <w:r>
        <w:t xml:space="preserve">se 1: </w:t>
      </w:r>
      <w:r w:rsidR="004210E5">
        <w:t xml:space="preserve">Veronica C. B. Hansen </w:t>
      </w:r>
      <w:r w:rsidR="004210E5">
        <w:tab/>
        <w:t>2</w:t>
      </w:r>
      <w:r w:rsidR="00E304E8">
        <w:t>41</w:t>
      </w:r>
      <w:r w:rsidR="004210E5">
        <w:t>p</w:t>
      </w:r>
      <w:r w:rsidR="004210E5">
        <w:tab/>
      </w:r>
      <w:r>
        <w:t>S</w:t>
      </w:r>
      <w:r w:rsidR="004210E5">
        <w:t>tjerne</w:t>
      </w:r>
      <w:r>
        <w:t xml:space="preserve"> </w:t>
      </w:r>
    </w:p>
    <w:p w14:paraId="58A28BF0" w14:textId="05473D4C" w:rsidR="008779C0" w:rsidRPr="0082282F" w:rsidRDefault="008779C0" w:rsidP="008779C0">
      <w:r w:rsidRPr="0082282F">
        <w:t xml:space="preserve">Klasse 2: </w:t>
      </w:r>
      <w:r w:rsidR="00F21A5C">
        <w:t>Rune Botten</w:t>
      </w:r>
      <w:r w:rsidR="004210E5">
        <w:t xml:space="preserve"> </w:t>
      </w:r>
      <w:r>
        <w:tab/>
      </w:r>
      <w:r w:rsidR="004210E5">
        <w:tab/>
      </w:r>
      <w:r>
        <w:t>3</w:t>
      </w:r>
      <w:r w:rsidR="00F21A5C">
        <w:t>3</w:t>
      </w:r>
      <w:r w:rsidR="00E304E8">
        <w:t>8</w:t>
      </w:r>
      <w:r>
        <w:t>p</w:t>
      </w:r>
      <w:r>
        <w:tab/>
        <w:t>S</w:t>
      </w:r>
      <w:r w:rsidR="004210E5">
        <w:t>ølv medalje</w:t>
      </w:r>
    </w:p>
    <w:p w14:paraId="58A28BF1" w14:textId="1D0CDFAD" w:rsidR="008779C0" w:rsidRPr="00E304E8" w:rsidRDefault="008779C0" w:rsidP="008779C0">
      <w:pPr>
        <w:rPr>
          <w:highlight w:val="yellow"/>
        </w:rPr>
      </w:pPr>
      <w:r w:rsidRPr="0082282F">
        <w:t>Klasse 3:</w:t>
      </w:r>
      <w:r>
        <w:t xml:space="preserve"> </w:t>
      </w:r>
      <w:r w:rsidR="00932440">
        <w:t>Ingen deltagere</w:t>
      </w:r>
    </w:p>
    <w:p w14:paraId="58A28BF2" w14:textId="196E0FFE" w:rsidR="008779C0" w:rsidRPr="0082282F" w:rsidRDefault="008779C0" w:rsidP="008779C0">
      <w:r w:rsidRPr="00932440">
        <w:t xml:space="preserve">Klasse 4: </w:t>
      </w:r>
      <w:r w:rsidR="004210E5" w:rsidRPr="00932440">
        <w:t xml:space="preserve">Pål K. </w:t>
      </w:r>
      <w:proofErr w:type="spellStart"/>
      <w:r w:rsidR="004210E5" w:rsidRPr="00932440">
        <w:t>Kværneng</w:t>
      </w:r>
      <w:proofErr w:type="spellEnd"/>
      <w:r w:rsidRPr="00932440">
        <w:tab/>
      </w:r>
      <w:r w:rsidR="004210E5" w:rsidRPr="00932440">
        <w:tab/>
        <w:t>2</w:t>
      </w:r>
      <w:r w:rsidR="00932440" w:rsidRPr="00932440">
        <w:t>3</w:t>
      </w:r>
      <w:r w:rsidR="00F21A5C" w:rsidRPr="00932440">
        <w:t>3</w:t>
      </w:r>
      <w:r w:rsidR="004210E5" w:rsidRPr="00932440">
        <w:t>p</w:t>
      </w:r>
      <w:r w:rsidRPr="00932440">
        <w:t xml:space="preserve"> </w:t>
      </w:r>
      <w:r w:rsidRPr="00932440">
        <w:tab/>
        <w:t>S</w:t>
      </w:r>
      <w:r w:rsidR="004210E5" w:rsidRPr="00932440">
        <w:t>tjerne</w:t>
      </w:r>
      <w:r w:rsidRPr="0082282F">
        <w:tab/>
      </w:r>
      <w:r w:rsidRPr="0082282F">
        <w:tab/>
      </w:r>
      <w:r w:rsidRPr="0082282F">
        <w:tab/>
      </w:r>
    </w:p>
    <w:p w14:paraId="58A28BF3" w14:textId="26589010" w:rsidR="008779C0" w:rsidRPr="005941BD" w:rsidRDefault="008779C0" w:rsidP="008779C0">
      <w:r w:rsidRPr="0082282F">
        <w:t xml:space="preserve">Klasse V55: </w:t>
      </w:r>
      <w:r w:rsidR="00EC1E4E">
        <w:t>Per E. Storsveen</w:t>
      </w:r>
      <w:r w:rsidR="00EC1E4E">
        <w:tab/>
        <w:t>34</w:t>
      </w:r>
      <w:r w:rsidR="00E304E8">
        <w:t>6</w:t>
      </w:r>
      <w:r w:rsidR="00EC1E4E">
        <w:t>p</w:t>
      </w:r>
      <w:r w:rsidR="00EC1E4E">
        <w:tab/>
        <w:t>Stjerne</w:t>
      </w:r>
      <w:r w:rsidR="00A57C32">
        <w:br/>
      </w:r>
      <w:r w:rsidR="00A57C32">
        <w:br/>
      </w:r>
      <w:r w:rsidR="006E5CBA" w:rsidRPr="006E5CBA">
        <w:rPr>
          <w:b/>
        </w:rPr>
        <w:t>100m</w:t>
      </w:r>
      <w:r w:rsidR="006E5CBA" w:rsidRPr="006E5CBA">
        <w:rPr>
          <w:b/>
        </w:rPr>
        <w:br/>
      </w:r>
      <w:r w:rsidRPr="005941BD">
        <w:t>Klasse V65:</w:t>
      </w:r>
      <w:r w:rsidR="005B0527" w:rsidRPr="005941BD">
        <w:t xml:space="preserve"> </w:t>
      </w:r>
      <w:r w:rsidR="006E5CBA" w:rsidRPr="005941BD">
        <w:tab/>
      </w:r>
      <w:r w:rsidR="00932440" w:rsidRPr="005941BD">
        <w:t>Ingen deltagere</w:t>
      </w:r>
      <w:r w:rsidR="00E46836" w:rsidRPr="005941BD">
        <w:t xml:space="preserve"> </w:t>
      </w:r>
    </w:p>
    <w:p w14:paraId="58A28BF4" w14:textId="45A586AF" w:rsidR="00531F6A" w:rsidRPr="006E5CBA" w:rsidRDefault="008779C0" w:rsidP="00E46836">
      <w:r w:rsidRPr="005941BD">
        <w:t xml:space="preserve">Klasse V73: </w:t>
      </w:r>
      <w:r w:rsidR="006E5CBA" w:rsidRPr="005941BD">
        <w:tab/>
      </w:r>
      <w:r w:rsidR="00932440" w:rsidRPr="005941BD">
        <w:t>Øyvind Krogsrud</w:t>
      </w:r>
      <w:r w:rsidR="00531F6A" w:rsidRPr="005941BD">
        <w:tab/>
      </w:r>
      <w:r w:rsidR="005B0527" w:rsidRPr="005941BD">
        <w:t>34</w:t>
      </w:r>
      <w:r w:rsidR="00932440" w:rsidRPr="005941BD">
        <w:t>1</w:t>
      </w:r>
      <w:r w:rsidR="005B0527" w:rsidRPr="005941BD">
        <w:t>p</w:t>
      </w:r>
      <w:r w:rsidR="005B0527" w:rsidRPr="005941BD">
        <w:tab/>
      </w:r>
      <w:r w:rsidR="00932440" w:rsidRPr="005941BD">
        <w:t>Sølv medalje</w:t>
      </w:r>
      <w:r w:rsidR="00531F6A">
        <w:rPr>
          <w:lang w:val="sv-SE"/>
        </w:rPr>
        <w:tab/>
      </w:r>
      <w:r w:rsidR="00531F6A">
        <w:rPr>
          <w:lang w:val="sv-SE"/>
        </w:rPr>
        <w:tab/>
      </w:r>
    </w:p>
    <w:p w14:paraId="58A28BF5" w14:textId="77777777" w:rsidR="00E46836" w:rsidRDefault="00E46836" w:rsidP="00E46836">
      <w:pPr>
        <w:rPr>
          <w:lang w:val="sv-SE"/>
        </w:rPr>
      </w:pPr>
      <w:r>
        <w:rPr>
          <w:lang w:val="sv-SE"/>
        </w:rPr>
        <w:t>Rekrutt:</w:t>
      </w:r>
      <w:r>
        <w:rPr>
          <w:lang w:val="sv-SE"/>
        </w:rPr>
        <w:tab/>
      </w:r>
      <w:r w:rsidR="00F21A5C">
        <w:rPr>
          <w:lang w:val="sv-SE"/>
        </w:rPr>
        <w:t>Ola Strand Nystuen</w:t>
      </w:r>
      <w:r w:rsidR="00F21A5C">
        <w:rPr>
          <w:lang w:val="sv-SE"/>
        </w:rPr>
        <w:tab/>
        <w:t>330</w:t>
      </w:r>
      <w:r w:rsidR="006E5CBA">
        <w:rPr>
          <w:lang w:val="sv-SE"/>
        </w:rPr>
        <w:t>p</w:t>
      </w:r>
      <w:r w:rsidR="00F21A5C">
        <w:rPr>
          <w:lang w:val="sv-SE"/>
        </w:rPr>
        <w:tab/>
        <w:t>Sølv medalje</w:t>
      </w:r>
      <w:r w:rsidR="00415BBD">
        <w:rPr>
          <w:lang w:val="sv-SE"/>
        </w:rPr>
        <w:t xml:space="preserve"> </w:t>
      </w:r>
    </w:p>
    <w:p w14:paraId="58A28BF6" w14:textId="3FF97B5E" w:rsidR="00E46836" w:rsidRDefault="00E46836" w:rsidP="00415BBD">
      <w:pPr>
        <w:ind w:left="1410" w:hanging="1410"/>
        <w:rPr>
          <w:lang w:val="sv-SE"/>
        </w:rPr>
      </w:pPr>
      <w:r>
        <w:rPr>
          <w:lang w:val="sv-SE"/>
        </w:rPr>
        <w:t>Eldre rekrutt:</w:t>
      </w:r>
      <w:r>
        <w:rPr>
          <w:lang w:val="sv-SE"/>
        </w:rPr>
        <w:tab/>
      </w:r>
      <w:r w:rsidR="00F21A5C">
        <w:rPr>
          <w:lang w:val="sv-SE"/>
        </w:rPr>
        <w:t>Ole Anders Sjøli</w:t>
      </w:r>
      <w:r w:rsidR="00415BBD">
        <w:rPr>
          <w:lang w:val="sv-SE"/>
        </w:rPr>
        <w:tab/>
        <w:t>34</w:t>
      </w:r>
      <w:r w:rsidR="00E304E8">
        <w:rPr>
          <w:lang w:val="sv-SE"/>
        </w:rPr>
        <w:t>6</w:t>
      </w:r>
      <w:r w:rsidR="006E5CBA">
        <w:rPr>
          <w:lang w:val="sv-SE"/>
        </w:rPr>
        <w:t>p</w:t>
      </w:r>
      <w:r w:rsidR="00FD6083">
        <w:rPr>
          <w:lang w:val="sv-SE"/>
        </w:rPr>
        <w:tab/>
        <w:t xml:space="preserve">Sølv medalje </w:t>
      </w:r>
    </w:p>
    <w:p w14:paraId="4CC4106D" w14:textId="77777777" w:rsidR="005941BD" w:rsidRDefault="00E46836" w:rsidP="00E46836">
      <w:pPr>
        <w:rPr>
          <w:lang w:val="sv-SE"/>
        </w:rPr>
      </w:pPr>
      <w:r>
        <w:rPr>
          <w:lang w:val="sv-SE"/>
        </w:rPr>
        <w:t>Junior:</w:t>
      </w:r>
      <w:r>
        <w:rPr>
          <w:lang w:val="sv-SE"/>
        </w:rPr>
        <w:tab/>
      </w:r>
      <w:r>
        <w:rPr>
          <w:lang w:val="sv-SE"/>
        </w:rPr>
        <w:tab/>
      </w:r>
      <w:r w:rsidR="00E304E8">
        <w:rPr>
          <w:lang w:val="sv-SE"/>
        </w:rPr>
        <w:t>Ingen deltagere</w:t>
      </w:r>
      <w:r>
        <w:rPr>
          <w:lang w:val="sv-SE"/>
        </w:rPr>
        <w:tab/>
      </w:r>
      <w:r w:rsidR="006E5CBA">
        <w:rPr>
          <w:lang w:val="sv-SE"/>
        </w:rPr>
        <w:br/>
        <w:t>Eldre junior:</w:t>
      </w:r>
      <w:r w:rsidR="006E5CBA">
        <w:rPr>
          <w:lang w:val="sv-SE"/>
        </w:rPr>
        <w:tab/>
      </w:r>
      <w:r w:rsidR="00E304E8">
        <w:rPr>
          <w:lang w:val="sv-SE"/>
        </w:rPr>
        <w:t>Kjersti J. Sjøli</w:t>
      </w:r>
      <w:r w:rsidR="00E304E8">
        <w:rPr>
          <w:lang w:val="sv-SE"/>
        </w:rPr>
        <w:tab/>
      </w:r>
      <w:r w:rsidR="006E5CBA">
        <w:rPr>
          <w:lang w:val="sv-SE"/>
        </w:rPr>
        <w:tab/>
        <w:t>3</w:t>
      </w:r>
      <w:r w:rsidR="00E304E8">
        <w:rPr>
          <w:lang w:val="sv-SE"/>
        </w:rPr>
        <w:t>26</w:t>
      </w:r>
      <w:r w:rsidR="006E5CBA">
        <w:rPr>
          <w:lang w:val="sv-SE"/>
        </w:rPr>
        <w:t>p</w:t>
      </w:r>
      <w:r w:rsidR="006E5CBA">
        <w:rPr>
          <w:lang w:val="sv-SE"/>
        </w:rPr>
        <w:tab/>
        <w:t>S</w:t>
      </w:r>
      <w:r w:rsidR="00486ED9">
        <w:rPr>
          <w:lang w:val="sv-SE"/>
        </w:rPr>
        <w:t>ølv medalje</w:t>
      </w:r>
    </w:p>
    <w:p w14:paraId="58A28BF7" w14:textId="728E3306" w:rsidR="00E46836" w:rsidRPr="0082282F" w:rsidRDefault="005941BD" w:rsidP="00E46836">
      <w:r>
        <w:rPr>
          <w:lang w:val="sv-SE"/>
        </w:rPr>
        <w:t>NV:</w:t>
      </w:r>
      <w:r>
        <w:rPr>
          <w:lang w:val="sv-SE"/>
        </w:rPr>
        <w:tab/>
      </w:r>
      <w:r>
        <w:rPr>
          <w:lang w:val="sv-SE"/>
        </w:rPr>
        <w:tab/>
        <w:t>Hanne B. Lindseth</w:t>
      </w:r>
      <w:r>
        <w:rPr>
          <w:lang w:val="sv-SE"/>
        </w:rPr>
        <w:tab/>
        <w:t>229p</w:t>
      </w:r>
      <w:r>
        <w:rPr>
          <w:lang w:val="sv-SE"/>
        </w:rPr>
        <w:tab/>
        <w:t>Stjerne</w:t>
      </w:r>
      <w:r w:rsidR="00486ED9">
        <w:rPr>
          <w:lang w:val="sv-SE"/>
        </w:rPr>
        <w:br/>
      </w:r>
    </w:p>
    <w:p w14:paraId="58A28BF8" w14:textId="77777777" w:rsidR="008779C0" w:rsidRPr="000C2255" w:rsidRDefault="008779C0" w:rsidP="008779C0">
      <w:pPr>
        <w:rPr>
          <w:color w:val="FF0000"/>
        </w:rPr>
      </w:pPr>
    </w:p>
    <w:p w14:paraId="58A28BF9" w14:textId="77777777" w:rsidR="008779C0" w:rsidRPr="000279E0" w:rsidRDefault="008779C0" w:rsidP="00F21A5C"/>
    <w:sectPr w:rsidR="008779C0" w:rsidRPr="000279E0" w:rsidSect="007B20F1">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28C06" w14:textId="77777777" w:rsidR="00942D8B" w:rsidRDefault="00942D8B" w:rsidP="00AE1094">
      <w:r>
        <w:separator/>
      </w:r>
    </w:p>
  </w:endnote>
  <w:endnote w:type="continuationSeparator" w:id="0">
    <w:p w14:paraId="58A28C07" w14:textId="77777777" w:rsidR="00942D8B" w:rsidRDefault="00942D8B" w:rsidP="00AE1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8C0A" w14:textId="77777777" w:rsidR="00942D8B" w:rsidRDefault="00942D8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8C0B" w14:textId="77777777" w:rsidR="00942D8B" w:rsidRDefault="00942D8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8C0D" w14:textId="77777777" w:rsidR="00942D8B" w:rsidRDefault="00942D8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28C04" w14:textId="77777777" w:rsidR="00942D8B" w:rsidRDefault="00942D8B" w:rsidP="00AE1094">
      <w:r>
        <w:separator/>
      </w:r>
    </w:p>
  </w:footnote>
  <w:footnote w:type="continuationSeparator" w:id="0">
    <w:p w14:paraId="58A28C05" w14:textId="77777777" w:rsidR="00942D8B" w:rsidRDefault="00942D8B" w:rsidP="00AE1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8C08" w14:textId="77777777" w:rsidR="00942D8B" w:rsidRDefault="00942D8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8C09" w14:textId="77777777" w:rsidR="00942D8B" w:rsidRDefault="00942D8B">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8C0C" w14:textId="77777777" w:rsidR="00942D8B" w:rsidRDefault="00942D8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53655"/>
    <w:multiLevelType w:val="hybridMultilevel"/>
    <w:tmpl w:val="45CABF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DEA25DC"/>
    <w:multiLevelType w:val="hybridMultilevel"/>
    <w:tmpl w:val="915C0566"/>
    <w:lvl w:ilvl="0" w:tplc="1D64EDCE">
      <w:start w:val="200"/>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7A53C2"/>
    <w:multiLevelType w:val="hybridMultilevel"/>
    <w:tmpl w:val="1482311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B308D3"/>
    <w:multiLevelType w:val="hybridMultilevel"/>
    <w:tmpl w:val="AEC09644"/>
    <w:lvl w:ilvl="0" w:tplc="F9087234">
      <w:numFmt w:val="bullet"/>
      <w:lvlText w:val=""/>
      <w:lvlJc w:val="left"/>
      <w:pPr>
        <w:ind w:left="732" w:hanging="360"/>
      </w:pPr>
      <w:rPr>
        <w:rFonts w:ascii="Symbol" w:eastAsia="Times New Roman" w:hAnsi="Symbol" w:hint="default"/>
      </w:rPr>
    </w:lvl>
    <w:lvl w:ilvl="1" w:tplc="04140003" w:tentative="1">
      <w:start w:val="1"/>
      <w:numFmt w:val="bullet"/>
      <w:lvlText w:val="o"/>
      <w:lvlJc w:val="left"/>
      <w:pPr>
        <w:ind w:left="1452" w:hanging="360"/>
      </w:pPr>
      <w:rPr>
        <w:rFonts w:ascii="Courier New" w:hAnsi="Courier New" w:hint="default"/>
      </w:rPr>
    </w:lvl>
    <w:lvl w:ilvl="2" w:tplc="04140005" w:tentative="1">
      <w:start w:val="1"/>
      <w:numFmt w:val="bullet"/>
      <w:lvlText w:val=""/>
      <w:lvlJc w:val="left"/>
      <w:pPr>
        <w:ind w:left="2172" w:hanging="360"/>
      </w:pPr>
      <w:rPr>
        <w:rFonts w:ascii="Wingdings" w:hAnsi="Wingdings" w:hint="default"/>
      </w:rPr>
    </w:lvl>
    <w:lvl w:ilvl="3" w:tplc="04140001" w:tentative="1">
      <w:start w:val="1"/>
      <w:numFmt w:val="bullet"/>
      <w:lvlText w:val=""/>
      <w:lvlJc w:val="left"/>
      <w:pPr>
        <w:ind w:left="2892" w:hanging="360"/>
      </w:pPr>
      <w:rPr>
        <w:rFonts w:ascii="Symbol" w:hAnsi="Symbol" w:hint="default"/>
      </w:rPr>
    </w:lvl>
    <w:lvl w:ilvl="4" w:tplc="04140003" w:tentative="1">
      <w:start w:val="1"/>
      <w:numFmt w:val="bullet"/>
      <w:lvlText w:val="o"/>
      <w:lvlJc w:val="left"/>
      <w:pPr>
        <w:ind w:left="3612" w:hanging="360"/>
      </w:pPr>
      <w:rPr>
        <w:rFonts w:ascii="Courier New" w:hAnsi="Courier New" w:hint="default"/>
      </w:rPr>
    </w:lvl>
    <w:lvl w:ilvl="5" w:tplc="04140005" w:tentative="1">
      <w:start w:val="1"/>
      <w:numFmt w:val="bullet"/>
      <w:lvlText w:val=""/>
      <w:lvlJc w:val="left"/>
      <w:pPr>
        <w:ind w:left="4332" w:hanging="360"/>
      </w:pPr>
      <w:rPr>
        <w:rFonts w:ascii="Wingdings" w:hAnsi="Wingdings" w:hint="default"/>
      </w:rPr>
    </w:lvl>
    <w:lvl w:ilvl="6" w:tplc="04140001" w:tentative="1">
      <w:start w:val="1"/>
      <w:numFmt w:val="bullet"/>
      <w:lvlText w:val=""/>
      <w:lvlJc w:val="left"/>
      <w:pPr>
        <w:ind w:left="5052" w:hanging="360"/>
      </w:pPr>
      <w:rPr>
        <w:rFonts w:ascii="Symbol" w:hAnsi="Symbol" w:hint="default"/>
      </w:rPr>
    </w:lvl>
    <w:lvl w:ilvl="7" w:tplc="04140003" w:tentative="1">
      <w:start w:val="1"/>
      <w:numFmt w:val="bullet"/>
      <w:lvlText w:val="o"/>
      <w:lvlJc w:val="left"/>
      <w:pPr>
        <w:ind w:left="5772" w:hanging="360"/>
      </w:pPr>
      <w:rPr>
        <w:rFonts w:ascii="Courier New" w:hAnsi="Courier New" w:hint="default"/>
      </w:rPr>
    </w:lvl>
    <w:lvl w:ilvl="8" w:tplc="04140005" w:tentative="1">
      <w:start w:val="1"/>
      <w:numFmt w:val="bullet"/>
      <w:lvlText w:val=""/>
      <w:lvlJc w:val="left"/>
      <w:pPr>
        <w:ind w:left="6492" w:hanging="360"/>
      </w:pPr>
      <w:rPr>
        <w:rFonts w:ascii="Wingdings" w:hAnsi="Wingdings" w:hint="default"/>
      </w:rPr>
    </w:lvl>
  </w:abstractNum>
  <w:abstractNum w:abstractNumId="4" w15:restartNumberingAfterBreak="0">
    <w:nsid w:val="3CA136EC"/>
    <w:multiLevelType w:val="hybridMultilevel"/>
    <w:tmpl w:val="20688E2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5" w15:restartNumberingAfterBreak="0">
    <w:nsid w:val="46544BAB"/>
    <w:multiLevelType w:val="hybridMultilevel"/>
    <w:tmpl w:val="4E628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51D6744"/>
    <w:multiLevelType w:val="hybridMultilevel"/>
    <w:tmpl w:val="20688E2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7" w15:restartNumberingAfterBreak="0">
    <w:nsid w:val="68846207"/>
    <w:multiLevelType w:val="hybridMultilevel"/>
    <w:tmpl w:val="304890F4"/>
    <w:lvl w:ilvl="0" w:tplc="77183744">
      <w:start w:val="1"/>
      <w:numFmt w:val="decimal"/>
      <w:lvlText w:val="%1."/>
      <w:lvlJc w:val="left"/>
      <w:pPr>
        <w:ind w:left="720" w:hanging="360"/>
      </w:pPr>
      <w:rPr>
        <w:rFonts w:ascii="Times New Roman" w:eastAsia="Times New Roman" w:hAnsi="Times New Roman"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BF773A9"/>
    <w:multiLevelType w:val="hybridMultilevel"/>
    <w:tmpl w:val="B052CB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0"/>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67"/>
    <w:rsid w:val="0000688C"/>
    <w:rsid w:val="0001059F"/>
    <w:rsid w:val="000109F5"/>
    <w:rsid w:val="0001225C"/>
    <w:rsid w:val="000124CA"/>
    <w:rsid w:val="00012E77"/>
    <w:rsid w:val="000157FB"/>
    <w:rsid w:val="00015950"/>
    <w:rsid w:val="00017D07"/>
    <w:rsid w:val="00020396"/>
    <w:rsid w:val="000271DC"/>
    <w:rsid w:val="000279E0"/>
    <w:rsid w:val="00027FC7"/>
    <w:rsid w:val="00030A2B"/>
    <w:rsid w:val="00030F47"/>
    <w:rsid w:val="00036746"/>
    <w:rsid w:val="00037680"/>
    <w:rsid w:val="00040345"/>
    <w:rsid w:val="0004084C"/>
    <w:rsid w:val="00042354"/>
    <w:rsid w:val="00042F0B"/>
    <w:rsid w:val="0004327D"/>
    <w:rsid w:val="00043A7B"/>
    <w:rsid w:val="000465CC"/>
    <w:rsid w:val="00057A87"/>
    <w:rsid w:val="00057AD5"/>
    <w:rsid w:val="00057F71"/>
    <w:rsid w:val="00060E06"/>
    <w:rsid w:val="00060F25"/>
    <w:rsid w:val="00070AD3"/>
    <w:rsid w:val="00083742"/>
    <w:rsid w:val="00086723"/>
    <w:rsid w:val="00092688"/>
    <w:rsid w:val="0009336A"/>
    <w:rsid w:val="000A21B2"/>
    <w:rsid w:val="000A22C8"/>
    <w:rsid w:val="000A30F0"/>
    <w:rsid w:val="000A3146"/>
    <w:rsid w:val="000B044A"/>
    <w:rsid w:val="000B37E5"/>
    <w:rsid w:val="000B3C4A"/>
    <w:rsid w:val="000C3BE9"/>
    <w:rsid w:val="000D10B2"/>
    <w:rsid w:val="000D6B88"/>
    <w:rsid w:val="000D76DB"/>
    <w:rsid w:val="000E1575"/>
    <w:rsid w:val="000E3661"/>
    <w:rsid w:val="000E6E6E"/>
    <w:rsid w:val="000F07F1"/>
    <w:rsid w:val="000F0EA4"/>
    <w:rsid w:val="000F4A94"/>
    <w:rsid w:val="000F59F1"/>
    <w:rsid w:val="000F787B"/>
    <w:rsid w:val="000F7B1F"/>
    <w:rsid w:val="00104A51"/>
    <w:rsid w:val="00107D18"/>
    <w:rsid w:val="00111290"/>
    <w:rsid w:val="00113043"/>
    <w:rsid w:val="001149BE"/>
    <w:rsid w:val="001171E7"/>
    <w:rsid w:val="0012050A"/>
    <w:rsid w:val="001207F3"/>
    <w:rsid w:val="001242AE"/>
    <w:rsid w:val="00124328"/>
    <w:rsid w:val="00133B27"/>
    <w:rsid w:val="00134630"/>
    <w:rsid w:val="001360A7"/>
    <w:rsid w:val="00141BE9"/>
    <w:rsid w:val="00141CDF"/>
    <w:rsid w:val="00147FFC"/>
    <w:rsid w:val="00152DEE"/>
    <w:rsid w:val="00160023"/>
    <w:rsid w:val="00164821"/>
    <w:rsid w:val="001667A5"/>
    <w:rsid w:val="00170469"/>
    <w:rsid w:val="00173042"/>
    <w:rsid w:val="00173667"/>
    <w:rsid w:val="001774C5"/>
    <w:rsid w:val="001819C9"/>
    <w:rsid w:val="00182E1C"/>
    <w:rsid w:val="00185D59"/>
    <w:rsid w:val="001870E9"/>
    <w:rsid w:val="001877BB"/>
    <w:rsid w:val="00194131"/>
    <w:rsid w:val="001960F3"/>
    <w:rsid w:val="0019777B"/>
    <w:rsid w:val="001A1174"/>
    <w:rsid w:val="001A4560"/>
    <w:rsid w:val="001A6605"/>
    <w:rsid w:val="001B0E19"/>
    <w:rsid w:val="001B3B68"/>
    <w:rsid w:val="001B45AB"/>
    <w:rsid w:val="001B5452"/>
    <w:rsid w:val="001B7242"/>
    <w:rsid w:val="001B7899"/>
    <w:rsid w:val="001C0804"/>
    <w:rsid w:val="001C08CB"/>
    <w:rsid w:val="001C153A"/>
    <w:rsid w:val="001C3723"/>
    <w:rsid w:val="001C4403"/>
    <w:rsid w:val="001C572B"/>
    <w:rsid w:val="001C63C3"/>
    <w:rsid w:val="001C6AFC"/>
    <w:rsid w:val="001D0A95"/>
    <w:rsid w:val="001D3D78"/>
    <w:rsid w:val="001D5007"/>
    <w:rsid w:val="001D66D6"/>
    <w:rsid w:val="001E1262"/>
    <w:rsid w:val="001E3FDF"/>
    <w:rsid w:val="001E51EF"/>
    <w:rsid w:val="001E62EC"/>
    <w:rsid w:val="001F02A9"/>
    <w:rsid w:val="001F0BE5"/>
    <w:rsid w:val="001F54ED"/>
    <w:rsid w:val="002005E5"/>
    <w:rsid w:val="002006D6"/>
    <w:rsid w:val="002006F4"/>
    <w:rsid w:val="0020121B"/>
    <w:rsid w:val="0020200C"/>
    <w:rsid w:val="00203AFD"/>
    <w:rsid w:val="00204896"/>
    <w:rsid w:val="002058ED"/>
    <w:rsid w:val="00205BFF"/>
    <w:rsid w:val="002120F5"/>
    <w:rsid w:val="002142EC"/>
    <w:rsid w:val="002203B4"/>
    <w:rsid w:val="00220DDB"/>
    <w:rsid w:val="002223AE"/>
    <w:rsid w:val="002225A3"/>
    <w:rsid w:val="00222C77"/>
    <w:rsid w:val="002232D3"/>
    <w:rsid w:val="002245A2"/>
    <w:rsid w:val="00224FCD"/>
    <w:rsid w:val="00226BF9"/>
    <w:rsid w:val="00230449"/>
    <w:rsid w:val="002304A8"/>
    <w:rsid w:val="002307D5"/>
    <w:rsid w:val="0023402B"/>
    <w:rsid w:val="00235E1D"/>
    <w:rsid w:val="0024436C"/>
    <w:rsid w:val="002451BC"/>
    <w:rsid w:val="00246B14"/>
    <w:rsid w:val="00253BA6"/>
    <w:rsid w:val="00257F06"/>
    <w:rsid w:val="00263805"/>
    <w:rsid w:val="00263D22"/>
    <w:rsid w:val="00265847"/>
    <w:rsid w:val="00265A31"/>
    <w:rsid w:val="002674DE"/>
    <w:rsid w:val="00271A7F"/>
    <w:rsid w:val="0027571E"/>
    <w:rsid w:val="00276F9C"/>
    <w:rsid w:val="002770F6"/>
    <w:rsid w:val="00281FD7"/>
    <w:rsid w:val="0028208C"/>
    <w:rsid w:val="002822E5"/>
    <w:rsid w:val="00286542"/>
    <w:rsid w:val="002916FE"/>
    <w:rsid w:val="002924BF"/>
    <w:rsid w:val="00292DE2"/>
    <w:rsid w:val="002A05BE"/>
    <w:rsid w:val="002A0927"/>
    <w:rsid w:val="002A61B4"/>
    <w:rsid w:val="002A7880"/>
    <w:rsid w:val="002B6A15"/>
    <w:rsid w:val="002B6B0A"/>
    <w:rsid w:val="002C2CBE"/>
    <w:rsid w:val="002C3670"/>
    <w:rsid w:val="002D18F6"/>
    <w:rsid w:val="002D2B0A"/>
    <w:rsid w:val="002D6394"/>
    <w:rsid w:val="002D7E67"/>
    <w:rsid w:val="002E2DF3"/>
    <w:rsid w:val="002F2E36"/>
    <w:rsid w:val="00305209"/>
    <w:rsid w:val="00306B7B"/>
    <w:rsid w:val="00307B36"/>
    <w:rsid w:val="003100AF"/>
    <w:rsid w:val="0031457D"/>
    <w:rsid w:val="00315349"/>
    <w:rsid w:val="003250A3"/>
    <w:rsid w:val="003261C5"/>
    <w:rsid w:val="00330115"/>
    <w:rsid w:val="003354C0"/>
    <w:rsid w:val="00336302"/>
    <w:rsid w:val="003467A4"/>
    <w:rsid w:val="00347D0C"/>
    <w:rsid w:val="00347F7E"/>
    <w:rsid w:val="00352093"/>
    <w:rsid w:val="00352C15"/>
    <w:rsid w:val="003536D9"/>
    <w:rsid w:val="003549E6"/>
    <w:rsid w:val="00356A3F"/>
    <w:rsid w:val="00366E72"/>
    <w:rsid w:val="003672C2"/>
    <w:rsid w:val="0037276D"/>
    <w:rsid w:val="00375A44"/>
    <w:rsid w:val="003762C0"/>
    <w:rsid w:val="00377F71"/>
    <w:rsid w:val="00380550"/>
    <w:rsid w:val="00393C9F"/>
    <w:rsid w:val="00396C2E"/>
    <w:rsid w:val="003A4420"/>
    <w:rsid w:val="003A4F85"/>
    <w:rsid w:val="003A66E7"/>
    <w:rsid w:val="003B11BA"/>
    <w:rsid w:val="003B18A2"/>
    <w:rsid w:val="003B4F3D"/>
    <w:rsid w:val="003C008C"/>
    <w:rsid w:val="003C37E1"/>
    <w:rsid w:val="003C4E23"/>
    <w:rsid w:val="003C5F1B"/>
    <w:rsid w:val="003C6243"/>
    <w:rsid w:val="003C6B48"/>
    <w:rsid w:val="003C7171"/>
    <w:rsid w:val="003C7E6E"/>
    <w:rsid w:val="003D71B1"/>
    <w:rsid w:val="003D7EC8"/>
    <w:rsid w:val="003E6584"/>
    <w:rsid w:val="003E6C6E"/>
    <w:rsid w:val="003F28FF"/>
    <w:rsid w:val="003F46A8"/>
    <w:rsid w:val="003F6D4A"/>
    <w:rsid w:val="003F6F84"/>
    <w:rsid w:val="003F7D0C"/>
    <w:rsid w:val="00410E65"/>
    <w:rsid w:val="00412250"/>
    <w:rsid w:val="00413D03"/>
    <w:rsid w:val="004156C2"/>
    <w:rsid w:val="00415BBD"/>
    <w:rsid w:val="004174D7"/>
    <w:rsid w:val="00417C7A"/>
    <w:rsid w:val="004210E5"/>
    <w:rsid w:val="00422633"/>
    <w:rsid w:val="004235FB"/>
    <w:rsid w:val="004247CD"/>
    <w:rsid w:val="00425167"/>
    <w:rsid w:val="004273E0"/>
    <w:rsid w:val="00433257"/>
    <w:rsid w:val="00436687"/>
    <w:rsid w:val="00436E26"/>
    <w:rsid w:val="00442FC3"/>
    <w:rsid w:val="0045208A"/>
    <w:rsid w:val="00452B33"/>
    <w:rsid w:val="00456040"/>
    <w:rsid w:val="0046226D"/>
    <w:rsid w:val="00463D9C"/>
    <w:rsid w:val="00463E64"/>
    <w:rsid w:val="004649D7"/>
    <w:rsid w:val="004653E1"/>
    <w:rsid w:val="00465A42"/>
    <w:rsid w:val="00466627"/>
    <w:rsid w:val="00471A7B"/>
    <w:rsid w:val="0048081E"/>
    <w:rsid w:val="00483C08"/>
    <w:rsid w:val="00485019"/>
    <w:rsid w:val="00486ED9"/>
    <w:rsid w:val="0049433B"/>
    <w:rsid w:val="00496F78"/>
    <w:rsid w:val="004A133B"/>
    <w:rsid w:val="004A1FB9"/>
    <w:rsid w:val="004A39EF"/>
    <w:rsid w:val="004A3A5D"/>
    <w:rsid w:val="004A481F"/>
    <w:rsid w:val="004B27E5"/>
    <w:rsid w:val="004B27F0"/>
    <w:rsid w:val="004C25B8"/>
    <w:rsid w:val="004C58CD"/>
    <w:rsid w:val="004C5E2B"/>
    <w:rsid w:val="004D0662"/>
    <w:rsid w:val="004D4C41"/>
    <w:rsid w:val="004D6554"/>
    <w:rsid w:val="004E11F3"/>
    <w:rsid w:val="004E1ED2"/>
    <w:rsid w:val="004E339B"/>
    <w:rsid w:val="004E3865"/>
    <w:rsid w:val="004E3AB0"/>
    <w:rsid w:val="004F49D3"/>
    <w:rsid w:val="004F604B"/>
    <w:rsid w:val="005001B8"/>
    <w:rsid w:val="00501170"/>
    <w:rsid w:val="0050260B"/>
    <w:rsid w:val="00503F7A"/>
    <w:rsid w:val="005044FF"/>
    <w:rsid w:val="0050708D"/>
    <w:rsid w:val="005076A4"/>
    <w:rsid w:val="005109FF"/>
    <w:rsid w:val="00512506"/>
    <w:rsid w:val="005135FB"/>
    <w:rsid w:val="00514C65"/>
    <w:rsid w:val="0051692D"/>
    <w:rsid w:val="00517FF3"/>
    <w:rsid w:val="00521FD7"/>
    <w:rsid w:val="0052342C"/>
    <w:rsid w:val="0052360F"/>
    <w:rsid w:val="005237BA"/>
    <w:rsid w:val="00531DB3"/>
    <w:rsid w:val="00531F6A"/>
    <w:rsid w:val="005412B4"/>
    <w:rsid w:val="005433E1"/>
    <w:rsid w:val="0055507D"/>
    <w:rsid w:val="005554A6"/>
    <w:rsid w:val="005603EE"/>
    <w:rsid w:val="0056090B"/>
    <w:rsid w:val="00566C45"/>
    <w:rsid w:val="005732D3"/>
    <w:rsid w:val="00574064"/>
    <w:rsid w:val="0057528E"/>
    <w:rsid w:val="00577E91"/>
    <w:rsid w:val="00580940"/>
    <w:rsid w:val="00581E51"/>
    <w:rsid w:val="005838BD"/>
    <w:rsid w:val="00585589"/>
    <w:rsid w:val="0058640E"/>
    <w:rsid w:val="00591DD0"/>
    <w:rsid w:val="005920A4"/>
    <w:rsid w:val="005941BD"/>
    <w:rsid w:val="00595731"/>
    <w:rsid w:val="005958C7"/>
    <w:rsid w:val="005A1520"/>
    <w:rsid w:val="005A2111"/>
    <w:rsid w:val="005A575F"/>
    <w:rsid w:val="005A7EC7"/>
    <w:rsid w:val="005B0527"/>
    <w:rsid w:val="005B1AF0"/>
    <w:rsid w:val="005B216F"/>
    <w:rsid w:val="005B4E13"/>
    <w:rsid w:val="005B6A92"/>
    <w:rsid w:val="005B77AB"/>
    <w:rsid w:val="005C02F5"/>
    <w:rsid w:val="005C0803"/>
    <w:rsid w:val="005C1A27"/>
    <w:rsid w:val="005C23AF"/>
    <w:rsid w:val="005C2C28"/>
    <w:rsid w:val="005C2E5A"/>
    <w:rsid w:val="005D04A3"/>
    <w:rsid w:val="005D1CA9"/>
    <w:rsid w:val="005D2F67"/>
    <w:rsid w:val="005D3C31"/>
    <w:rsid w:val="005D41BB"/>
    <w:rsid w:val="005E21CC"/>
    <w:rsid w:val="005E2534"/>
    <w:rsid w:val="005F2A47"/>
    <w:rsid w:val="005F5CA4"/>
    <w:rsid w:val="00600C54"/>
    <w:rsid w:val="00601CA7"/>
    <w:rsid w:val="0060245F"/>
    <w:rsid w:val="00603D91"/>
    <w:rsid w:val="0060515A"/>
    <w:rsid w:val="00607948"/>
    <w:rsid w:val="006232EC"/>
    <w:rsid w:val="00624875"/>
    <w:rsid w:val="006306BD"/>
    <w:rsid w:val="00635470"/>
    <w:rsid w:val="00637BD4"/>
    <w:rsid w:val="00642AAB"/>
    <w:rsid w:val="00643571"/>
    <w:rsid w:val="006474D2"/>
    <w:rsid w:val="00654B54"/>
    <w:rsid w:val="006555CF"/>
    <w:rsid w:val="00655AD1"/>
    <w:rsid w:val="006576D9"/>
    <w:rsid w:val="00660491"/>
    <w:rsid w:val="00663231"/>
    <w:rsid w:val="0066449D"/>
    <w:rsid w:val="00670629"/>
    <w:rsid w:val="00672E0F"/>
    <w:rsid w:val="00675E05"/>
    <w:rsid w:val="00690F34"/>
    <w:rsid w:val="006914C0"/>
    <w:rsid w:val="00691A6B"/>
    <w:rsid w:val="00695C9A"/>
    <w:rsid w:val="006A0585"/>
    <w:rsid w:val="006A137E"/>
    <w:rsid w:val="006A4378"/>
    <w:rsid w:val="006A7A25"/>
    <w:rsid w:val="006B2E6F"/>
    <w:rsid w:val="006B3166"/>
    <w:rsid w:val="006C56DA"/>
    <w:rsid w:val="006D3A04"/>
    <w:rsid w:val="006D4149"/>
    <w:rsid w:val="006D7B0B"/>
    <w:rsid w:val="006E12E1"/>
    <w:rsid w:val="006E4EA8"/>
    <w:rsid w:val="006E5CBA"/>
    <w:rsid w:val="006E7B4C"/>
    <w:rsid w:val="006F0AC1"/>
    <w:rsid w:val="007014D3"/>
    <w:rsid w:val="00707FA4"/>
    <w:rsid w:val="00710CA9"/>
    <w:rsid w:val="00712B43"/>
    <w:rsid w:val="007134E2"/>
    <w:rsid w:val="007225AF"/>
    <w:rsid w:val="00722774"/>
    <w:rsid w:val="0072485E"/>
    <w:rsid w:val="00725DCB"/>
    <w:rsid w:val="0073225C"/>
    <w:rsid w:val="007357B4"/>
    <w:rsid w:val="007357F5"/>
    <w:rsid w:val="007373D0"/>
    <w:rsid w:val="00737B2F"/>
    <w:rsid w:val="00737EE0"/>
    <w:rsid w:val="0074006B"/>
    <w:rsid w:val="0074068D"/>
    <w:rsid w:val="00741782"/>
    <w:rsid w:val="0074327E"/>
    <w:rsid w:val="00744F25"/>
    <w:rsid w:val="00745DF1"/>
    <w:rsid w:val="0075064F"/>
    <w:rsid w:val="0075170B"/>
    <w:rsid w:val="00752263"/>
    <w:rsid w:val="007522F5"/>
    <w:rsid w:val="007522F7"/>
    <w:rsid w:val="007537C9"/>
    <w:rsid w:val="007540AE"/>
    <w:rsid w:val="00754112"/>
    <w:rsid w:val="0075713E"/>
    <w:rsid w:val="00757FDB"/>
    <w:rsid w:val="00760920"/>
    <w:rsid w:val="00761EE8"/>
    <w:rsid w:val="00766785"/>
    <w:rsid w:val="00773694"/>
    <w:rsid w:val="00776AC7"/>
    <w:rsid w:val="007805EC"/>
    <w:rsid w:val="00781778"/>
    <w:rsid w:val="00787EDF"/>
    <w:rsid w:val="00790F49"/>
    <w:rsid w:val="00791949"/>
    <w:rsid w:val="00792312"/>
    <w:rsid w:val="007962AD"/>
    <w:rsid w:val="007A0676"/>
    <w:rsid w:val="007A2ABD"/>
    <w:rsid w:val="007A5DC5"/>
    <w:rsid w:val="007B023C"/>
    <w:rsid w:val="007B063C"/>
    <w:rsid w:val="007B20F1"/>
    <w:rsid w:val="007B2542"/>
    <w:rsid w:val="007B78BF"/>
    <w:rsid w:val="007C0971"/>
    <w:rsid w:val="007D58DD"/>
    <w:rsid w:val="007D5A07"/>
    <w:rsid w:val="007D5CFB"/>
    <w:rsid w:val="007E2B95"/>
    <w:rsid w:val="007E4AA0"/>
    <w:rsid w:val="007E7F96"/>
    <w:rsid w:val="007F07E3"/>
    <w:rsid w:val="007F0FA9"/>
    <w:rsid w:val="007F198C"/>
    <w:rsid w:val="007F666D"/>
    <w:rsid w:val="007F69BE"/>
    <w:rsid w:val="00800B96"/>
    <w:rsid w:val="00803E64"/>
    <w:rsid w:val="00807674"/>
    <w:rsid w:val="008110A3"/>
    <w:rsid w:val="00811A4E"/>
    <w:rsid w:val="00821D59"/>
    <w:rsid w:val="00822B87"/>
    <w:rsid w:val="00825618"/>
    <w:rsid w:val="00831245"/>
    <w:rsid w:val="00834832"/>
    <w:rsid w:val="00837AA7"/>
    <w:rsid w:val="008402D8"/>
    <w:rsid w:val="00842112"/>
    <w:rsid w:val="00846075"/>
    <w:rsid w:val="00846385"/>
    <w:rsid w:val="00847CA0"/>
    <w:rsid w:val="0085140D"/>
    <w:rsid w:val="0085517A"/>
    <w:rsid w:val="00857808"/>
    <w:rsid w:val="00860180"/>
    <w:rsid w:val="00860767"/>
    <w:rsid w:val="00861B3B"/>
    <w:rsid w:val="008653E9"/>
    <w:rsid w:val="00872D9B"/>
    <w:rsid w:val="00875019"/>
    <w:rsid w:val="00875344"/>
    <w:rsid w:val="008779C0"/>
    <w:rsid w:val="00877EE3"/>
    <w:rsid w:val="00877F4C"/>
    <w:rsid w:val="008806F4"/>
    <w:rsid w:val="00884B18"/>
    <w:rsid w:val="00884B54"/>
    <w:rsid w:val="008862CD"/>
    <w:rsid w:val="00887DC9"/>
    <w:rsid w:val="00890500"/>
    <w:rsid w:val="00892F80"/>
    <w:rsid w:val="00893E82"/>
    <w:rsid w:val="00895242"/>
    <w:rsid w:val="0089525B"/>
    <w:rsid w:val="00895EEB"/>
    <w:rsid w:val="008967FF"/>
    <w:rsid w:val="00897690"/>
    <w:rsid w:val="008A67D7"/>
    <w:rsid w:val="008A6883"/>
    <w:rsid w:val="008A74B9"/>
    <w:rsid w:val="008A7A00"/>
    <w:rsid w:val="008B04A9"/>
    <w:rsid w:val="008B36CB"/>
    <w:rsid w:val="008C6508"/>
    <w:rsid w:val="008C727A"/>
    <w:rsid w:val="008D15EB"/>
    <w:rsid w:val="008D20F2"/>
    <w:rsid w:val="008D2426"/>
    <w:rsid w:val="008D5BEC"/>
    <w:rsid w:val="008E2778"/>
    <w:rsid w:val="008E4438"/>
    <w:rsid w:val="008E45B6"/>
    <w:rsid w:val="008E71A9"/>
    <w:rsid w:val="008F0088"/>
    <w:rsid w:val="008F3304"/>
    <w:rsid w:val="008F4BBF"/>
    <w:rsid w:val="00901C6E"/>
    <w:rsid w:val="00902A19"/>
    <w:rsid w:val="00903E94"/>
    <w:rsid w:val="0090545B"/>
    <w:rsid w:val="009124B6"/>
    <w:rsid w:val="00914063"/>
    <w:rsid w:val="00914892"/>
    <w:rsid w:val="00914C07"/>
    <w:rsid w:val="0091779C"/>
    <w:rsid w:val="009226DD"/>
    <w:rsid w:val="009240DF"/>
    <w:rsid w:val="00926AB5"/>
    <w:rsid w:val="00926E4F"/>
    <w:rsid w:val="00931AC7"/>
    <w:rsid w:val="00932440"/>
    <w:rsid w:val="00932988"/>
    <w:rsid w:val="00932BCC"/>
    <w:rsid w:val="00940D25"/>
    <w:rsid w:val="0094155C"/>
    <w:rsid w:val="00941A52"/>
    <w:rsid w:val="00942D8B"/>
    <w:rsid w:val="00946C00"/>
    <w:rsid w:val="0095110F"/>
    <w:rsid w:val="00960FF2"/>
    <w:rsid w:val="0096109C"/>
    <w:rsid w:val="0096118A"/>
    <w:rsid w:val="0096120D"/>
    <w:rsid w:val="00966F29"/>
    <w:rsid w:val="009702C6"/>
    <w:rsid w:val="009801EB"/>
    <w:rsid w:val="00982B23"/>
    <w:rsid w:val="00991E41"/>
    <w:rsid w:val="00993874"/>
    <w:rsid w:val="009951C8"/>
    <w:rsid w:val="009A2200"/>
    <w:rsid w:val="009A40C5"/>
    <w:rsid w:val="009A45AB"/>
    <w:rsid w:val="009B11C1"/>
    <w:rsid w:val="009C12BB"/>
    <w:rsid w:val="009C1445"/>
    <w:rsid w:val="009C1626"/>
    <w:rsid w:val="009C1D91"/>
    <w:rsid w:val="009C2F42"/>
    <w:rsid w:val="009C3645"/>
    <w:rsid w:val="009C403A"/>
    <w:rsid w:val="009C4840"/>
    <w:rsid w:val="009C53E3"/>
    <w:rsid w:val="009C7565"/>
    <w:rsid w:val="009D3E0F"/>
    <w:rsid w:val="009D77E8"/>
    <w:rsid w:val="009E0D33"/>
    <w:rsid w:val="009E618C"/>
    <w:rsid w:val="009E7DE4"/>
    <w:rsid w:val="009F0187"/>
    <w:rsid w:val="009F0822"/>
    <w:rsid w:val="009F1E45"/>
    <w:rsid w:val="009F5E1E"/>
    <w:rsid w:val="009F7DB7"/>
    <w:rsid w:val="00A00609"/>
    <w:rsid w:val="00A01639"/>
    <w:rsid w:val="00A02491"/>
    <w:rsid w:val="00A0307C"/>
    <w:rsid w:val="00A06157"/>
    <w:rsid w:val="00A063E2"/>
    <w:rsid w:val="00A07145"/>
    <w:rsid w:val="00A13194"/>
    <w:rsid w:val="00A14EED"/>
    <w:rsid w:val="00A24705"/>
    <w:rsid w:val="00A2681F"/>
    <w:rsid w:val="00A27958"/>
    <w:rsid w:val="00A37C7B"/>
    <w:rsid w:val="00A40EAB"/>
    <w:rsid w:val="00A41861"/>
    <w:rsid w:val="00A4365B"/>
    <w:rsid w:val="00A46542"/>
    <w:rsid w:val="00A46C8F"/>
    <w:rsid w:val="00A505ED"/>
    <w:rsid w:val="00A50B36"/>
    <w:rsid w:val="00A52F06"/>
    <w:rsid w:val="00A52F46"/>
    <w:rsid w:val="00A530E3"/>
    <w:rsid w:val="00A57C32"/>
    <w:rsid w:val="00A648C3"/>
    <w:rsid w:val="00A66C5F"/>
    <w:rsid w:val="00A66CE4"/>
    <w:rsid w:val="00A7427E"/>
    <w:rsid w:val="00A778BF"/>
    <w:rsid w:val="00A778FF"/>
    <w:rsid w:val="00A82882"/>
    <w:rsid w:val="00A84397"/>
    <w:rsid w:val="00A86F0B"/>
    <w:rsid w:val="00A87010"/>
    <w:rsid w:val="00A97C85"/>
    <w:rsid w:val="00A97CD7"/>
    <w:rsid w:val="00AA19CC"/>
    <w:rsid w:val="00AA2104"/>
    <w:rsid w:val="00AA3BC2"/>
    <w:rsid w:val="00AB35D3"/>
    <w:rsid w:val="00AB3FAD"/>
    <w:rsid w:val="00AB5999"/>
    <w:rsid w:val="00AB670F"/>
    <w:rsid w:val="00AB77D5"/>
    <w:rsid w:val="00AC6846"/>
    <w:rsid w:val="00AC7001"/>
    <w:rsid w:val="00AD5CEA"/>
    <w:rsid w:val="00AD7B0B"/>
    <w:rsid w:val="00AE0C2F"/>
    <w:rsid w:val="00AE1094"/>
    <w:rsid w:val="00AE2652"/>
    <w:rsid w:val="00AE2940"/>
    <w:rsid w:val="00AE2CE1"/>
    <w:rsid w:val="00AE344D"/>
    <w:rsid w:val="00AF0CDA"/>
    <w:rsid w:val="00AF3454"/>
    <w:rsid w:val="00AF6AF1"/>
    <w:rsid w:val="00B00AE4"/>
    <w:rsid w:val="00B01561"/>
    <w:rsid w:val="00B01619"/>
    <w:rsid w:val="00B02415"/>
    <w:rsid w:val="00B03E5D"/>
    <w:rsid w:val="00B040A2"/>
    <w:rsid w:val="00B07F15"/>
    <w:rsid w:val="00B123AC"/>
    <w:rsid w:val="00B15E49"/>
    <w:rsid w:val="00B16464"/>
    <w:rsid w:val="00B22DB3"/>
    <w:rsid w:val="00B24775"/>
    <w:rsid w:val="00B24E17"/>
    <w:rsid w:val="00B2629F"/>
    <w:rsid w:val="00B26476"/>
    <w:rsid w:val="00B2745C"/>
    <w:rsid w:val="00B32CFA"/>
    <w:rsid w:val="00B331CD"/>
    <w:rsid w:val="00B42D65"/>
    <w:rsid w:val="00B43A69"/>
    <w:rsid w:val="00B4675D"/>
    <w:rsid w:val="00B532C2"/>
    <w:rsid w:val="00B54F82"/>
    <w:rsid w:val="00B5532C"/>
    <w:rsid w:val="00B55588"/>
    <w:rsid w:val="00B56A58"/>
    <w:rsid w:val="00B607AF"/>
    <w:rsid w:val="00B60A38"/>
    <w:rsid w:val="00B61032"/>
    <w:rsid w:val="00B6106F"/>
    <w:rsid w:val="00B61253"/>
    <w:rsid w:val="00B6605B"/>
    <w:rsid w:val="00B71A39"/>
    <w:rsid w:val="00B74BCB"/>
    <w:rsid w:val="00B76282"/>
    <w:rsid w:val="00B80B20"/>
    <w:rsid w:val="00B831F2"/>
    <w:rsid w:val="00B90888"/>
    <w:rsid w:val="00B9162C"/>
    <w:rsid w:val="00B9247C"/>
    <w:rsid w:val="00B939E7"/>
    <w:rsid w:val="00B95375"/>
    <w:rsid w:val="00BA001A"/>
    <w:rsid w:val="00BA3DD9"/>
    <w:rsid w:val="00BA3E80"/>
    <w:rsid w:val="00BA4FC6"/>
    <w:rsid w:val="00BA5048"/>
    <w:rsid w:val="00BA75E0"/>
    <w:rsid w:val="00BB103F"/>
    <w:rsid w:val="00BC0610"/>
    <w:rsid w:val="00BD2D55"/>
    <w:rsid w:val="00BD3073"/>
    <w:rsid w:val="00BD6750"/>
    <w:rsid w:val="00BE112E"/>
    <w:rsid w:val="00BE5514"/>
    <w:rsid w:val="00BE77D4"/>
    <w:rsid w:val="00BF0695"/>
    <w:rsid w:val="00BF3C67"/>
    <w:rsid w:val="00BF4050"/>
    <w:rsid w:val="00BF49C2"/>
    <w:rsid w:val="00BF6DE5"/>
    <w:rsid w:val="00BF7C81"/>
    <w:rsid w:val="00C029B9"/>
    <w:rsid w:val="00C04343"/>
    <w:rsid w:val="00C05EEF"/>
    <w:rsid w:val="00C06486"/>
    <w:rsid w:val="00C10F54"/>
    <w:rsid w:val="00C1206F"/>
    <w:rsid w:val="00C13348"/>
    <w:rsid w:val="00C15859"/>
    <w:rsid w:val="00C1616E"/>
    <w:rsid w:val="00C214B3"/>
    <w:rsid w:val="00C21E54"/>
    <w:rsid w:val="00C26B0F"/>
    <w:rsid w:val="00C279C4"/>
    <w:rsid w:val="00C32C62"/>
    <w:rsid w:val="00C32EDC"/>
    <w:rsid w:val="00C333BF"/>
    <w:rsid w:val="00C33C73"/>
    <w:rsid w:val="00C36410"/>
    <w:rsid w:val="00C430D8"/>
    <w:rsid w:val="00C4508C"/>
    <w:rsid w:val="00C56DAA"/>
    <w:rsid w:val="00C574F5"/>
    <w:rsid w:val="00C62512"/>
    <w:rsid w:val="00C631FE"/>
    <w:rsid w:val="00C63B24"/>
    <w:rsid w:val="00C64513"/>
    <w:rsid w:val="00C649BC"/>
    <w:rsid w:val="00C65E62"/>
    <w:rsid w:val="00C66321"/>
    <w:rsid w:val="00C66D69"/>
    <w:rsid w:val="00C67AC0"/>
    <w:rsid w:val="00C67F2D"/>
    <w:rsid w:val="00C7001C"/>
    <w:rsid w:val="00C71F2D"/>
    <w:rsid w:val="00C73009"/>
    <w:rsid w:val="00C76CB4"/>
    <w:rsid w:val="00C8491F"/>
    <w:rsid w:val="00C87594"/>
    <w:rsid w:val="00C93C61"/>
    <w:rsid w:val="00CA0526"/>
    <w:rsid w:val="00CA1308"/>
    <w:rsid w:val="00CA3587"/>
    <w:rsid w:val="00CA51D4"/>
    <w:rsid w:val="00CA574E"/>
    <w:rsid w:val="00CA6AD1"/>
    <w:rsid w:val="00CB0315"/>
    <w:rsid w:val="00CB2B4B"/>
    <w:rsid w:val="00CC5AAC"/>
    <w:rsid w:val="00CC6C25"/>
    <w:rsid w:val="00CD067C"/>
    <w:rsid w:val="00CD0D8E"/>
    <w:rsid w:val="00CD61A1"/>
    <w:rsid w:val="00CD6889"/>
    <w:rsid w:val="00CD6D82"/>
    <w:rsid w:val="00CE1A42"/>
    <w:rsid w:val="00CE2C0A"/>
    <w:rsid w:val="00CE3425"/>
    <w:rsid w:val="00CF1714"/>
    <w:rsid w:val="00CF233A"/>
    <w:rsid w:val="00CF4815"/>
    <w:rsid w:val="00D0338B"/>
    <w:rsid w:val="00D03C65"/>
    <w:rsid w:val="00D03F40"/>
    <w:rsid w:val="00D10D9D"/>
    <w:rsid w:val="00D127D2"/>
    <w:rsid w:val="00D143FA"/>
    <w:rsid w:val="00D2547F"/>
    <w:rsid w:val="00D278D1"/>
    <w:rsid w:val="00D3048A"/>
    <w:rsid w:val="00D32A75"/>
    <w:rsid w:val="00D347D3"/>
    <w:rsid w:val="00D35028"/>
    <w:rsid w:val="00D36521"/>
    <w:rsid w:val="00D3680B"/>
    <w:rsid w:val="00D37103"/>
    <w:rsid w:val="00D419AC"/>
    <w:rsid w:val="00D41F2D"/>
    <w:rsid w:val="00D45FDB"/>
    <w:rsid w:val="00D470CA"/>
    <w:rsid w:val="00D52268"/>
    <w:rsid w:val="00D5619E"/>
    <w:rsid w:val="00D56BBB"/>
    <w:rsid w:val="00D611B9"/>
    <w:rsid w:val="00D63115"/>
    <w:rsid w:val="00D63D79"/>
    <w:rsid w:val="00D64ED9"/>
    <w:rsid w:val="00D65876"/>
    <w:rsid w:val="00D67F94"/>
    <w:rsid w:val="00D703ED"/>
    <w:rsid w:val="00D7112C"/>
    <w:rsid w:val="00D76315"/>
    <w:rsid w:val="00D76DC1"/>
    <w:rsid w:val="00D80459"/>
    <w:rsid w:val="00D81396"/>
    <w:rsid w:val="00D90D8E"/>
    <w:rsid w:val="00D931D8"/>
    <w:rsid w:val="00D95797"/>
    <w:rsid w:val="00D95F2A"/>
    <w:rsid w:val="00D97E50"/>
    <w:rsid w:val="00DA62B3"/>
    <w:rsid w:val="00DA6BFE"/>
    <w:rsid w:val="00DA7710"/>
    <w:rsid w:val="00DB014C"/>
    <w:rsid w:val="00DB0ECB"/>
    <w:rsid w:val="00DB1F36"/>
    <w:rsid w:val="00DB1F77"/>
    <w:rsid w:val="00DB5F9F"/>
    <w:rsid w:val="00DB7D1E"/>
    <w:rsid w:val="00DC1A50"/>
    <w:rsid w:val="00DC7278"/>
    <w:rsid w:val="00DD42CA"/>
    <w:rsid w:val="00DE1E63"/>
    <w:rsid w:val="00DE266D"/>
    <w:rsid w:val="00DE4839"/>
    <w:rsid w:val="00DF0510"/>
    <w:rsid w:val="00DF3301"/>
    <w:rsid w:val="00DF42F5"/>
    <w:rsid w:val="00DF64FB"/>
    <w:rsid w:val="00E01DAF"/>
    <w:rsid w:val="00E01FC9"/>
    <w:rsid w:val="00E0254B"/>
    <w:rsid w:val="00E02CF8"/>
    <w:rsid w:val="00E03727"/>
    <w:rsid w:val="00E03C9F"/>
    <w:rsid w:val="00E07B37"/>
    <w:rsid w:val="00E20192"/>
    <w:rsid w:val="00E21DC8"/>
    <w:rsid w:val="00E2317E"/>
    <w:rsid w:val="00E23801"/>
    <w:rsid w:val="00E25006"/>
    <w:rsid w:val="00E27159"/>
    <w:rsid w:val="00E300D5"/>
    <w:rsid w:val="00E304E8"/>
    <w:rsid w:val="00E31E90"/>
    <w:rsid w:val="00E32D3E"/>
    <w:rsid w:val="00E36F47"/>
    <w:rsid w:val="00E37953"/>
    <w:rsid w:val="00E4525D"/>
    <w:rsid w:val="00E46836"/>
    <w:rsid w:val="00E47CFB"/>
    <w:rsid w:val="00E51BEB"/>
    <w:rsid w:val="00E52A8D"/>
    <w:rsid w:val="00E53AF2"/>
    <w:rsid w:val="00E548E5"/>
    <w:rsid w:val="00E55C11"/>
    <w:rsid w:val="00E57BF3"/>
    <w:rsid w:val="00E60259"/>
    <w:rsid w:val="00E61133"/>
    <w:rsid w:val="00E6204A"/>
    <w:rsid w:val="00E6389A"/>
    <w:rsid w:val="00E6400F"/>
    <w:rsid w:val="00E665B8"/>
    <w:rsid w:val="00E66738"/>
    <w:rsid w:val="00E67F3E"/>
    <w:rsid w:val="00E707C9"/>
    <w:rsid w:val="00E73013"/>
    <w:rsid w:val="00E73837"/>
    <w:rsid w:val="00E74B83"/>
    <w:rsid w:val="00E76371"/>
    <w:rsid w:val="00E81DE9"/>
    <w:rsid w:val="00E8259A"/>
    <w:rsid w:val="00E83C51"/>
    <w:rsid w:val="00E86FA2"/>
    <w:rsid w:val="00E906A2"/>
    <w:rsid w:val="00E96A65"/>
    <w:rsid w:val="00EA1A2E"/>
    <w:rsid w:val="00EA3D79"/>
    <w:rsid w:val="00EA4572"/>
    <w:rsid w:val="00EA797C"/>
    <w:rsid w:val="00EA7D4E"/>
    <w:rsid w:val="00EA7F1C"/>
    <w:rsid w:val="00EB0A63"/>
    <w:rsid w:val="00EB52EE"/>
    <w:rsid w:val="00EB5CC0"/>
    <w:rsid w:val="00EC16D2"/>
    <w:rsid w:val="00EC1E4E"/>
    <w:rsid w:val="00EC23D6"/>
    <w:rsid w:val="00EC4581"/>
    <w:rsid w:val="00EC758E"/>
    <w:rsid w:val="00EC7C95"/>
    <w:rsid w:val="00EC7ED8"/>
    <w:rsid w:val="00ED0377"/>
    <w:rsid w:val="00ED0591"/>
    <w:rsid w:val="00ED7C0D"/>
    <w:rsid w:val="00EE0E7C"/>
    <w:rsid w:val="00EE2D6D"/>
    <w:rsid w:val="00EE41F2"/>
    <w:rsid w:val="00EE5C83"/>
    <w:rsid w:val="00EF1583"/>
    <w:rsid w:val="00EF17FA"/>
    <w:rsid w:val="00EF1A0C"/>
    <w:rsid w:val="00EF473B"/>
    <w:rsid w:val="00F041DF"/>
    <w:rsid w:val="00F0644C"/>
    <w:rsid w:val="00F06500"/>
    <w:rsid w:val="00F07D0E"/>
    <w:rsid w:val="00F11E9F"/>
    <w:rsid w:val="00F127E9"/>
    <w:rsid w:val="00F12A9C"/>
    <w:rsid w:val="00F135A0"/>
    <w:rsid w:val="00F21499"/>
    <w:rsid w:val="00F21A5C"/>
    <w:rsid w:val="00F24246"/>
    <w:rsid w:val="00F25904"/>
    <w:rsid w:val="00F27243"/>
    <w:rsid w:val="00F277E8"/>
    <w:rsid w:val="00F30763"/>
    <w:rsid w:val="00F335E0"/>
    <w:rsid w:val="00F3511B"/>
    <w:rsid w:val="00F35342"/>
    <w:rsid w:val="00F4164D"/>
    <w:rsid w:val="00F417E4"/>
    <w:rsid w:val="00F44C50"/>
    <w:rsid w:val="00F45EF3"/>
    <w:rsid w:val="00F46E81"/>
    <w:rsid w:val="00F47523"/>
    <w:rsid w:val="00F53960"/>
    <w:rsid w:val="00F543BE"/>
    <w:rsid w:val="00F54903"/>
    <w:rsid w:val="00F549C7"/>
    <w:rsid w:val="00F5581E"/>
    <w:rsid w:val="00F56D9B"/>
    <w:rsid w:val="00F57241"/>
    <w:rsid w:val="00F610AE"/>
    <w:rsid w:val="00F63827"/>
    <w:rsid w:val="00F648E2"/>
    <w:rsid w:val="00F706BA"/>
    <w:rsid w:val="00F7181E"/>
    <w:rsid w:val="00F72D7D"/>
    <w:rsid w:val="00F731F7"/>
    <w:rsid w:val="00F85F5B"/>
    <w:rsid w:val="00F87FA2"/>
    <w:rsid w:val="00F92AEA"/>
    <w:rsid w:val="00F93330"/>
    <w:rsid w:val="00F94682"/>
    <w:rsid w:val="00FA4DBD"/>
    <w:rsid w:val="00FA5764"/>
    <w:rsid w:val="00FB3095"/>
    <w:rsid w:val="00FC077E"/>
    <w:rsid w:val="00FC4355"/>
    <w:rsid w:val="00FD0932"/>
    <w:rsid w:val="00FD4DA4"/>
    <w:rsid w:val="00FD5119"/>
    <w:rsid w:val="00FD6083"/>
    <w:rsid w:val="00FD65ED"/>
    <w:rsid w:val="00FE07D5"/>
    <w:rsid w:val="00FE163E"/>
    <w:rsid w:val="00FE1BCA"/>
    <w:rsid w:val="00FE2EFC"/>
    <w:rsid w:val="00FE4AC0"/>
    <w:rsid w:val="00FE4E84"/>
    <w:rsid w:val="00FE50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58A2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0F1"/>
    <w:rPr>
      <w:sz w:val="24"/>
      <w:szCs w:val="24"/>
    </w:rPr>
  </w:style>
  <w:style w:type="paragraph" w:styleId="Overskrift1">
    <w:name w:val="heading 1"/>
    <w:basedOn w:val="Normal"/>
    <w:next w:val="Normal"/>
    <w:link w:val="Overskrift1Tegn"/>
    <w:uiPriority w:val="9"/>
    <w:qFormat/>
    <w:locked/>
    <w:rsid w:val="009E618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Listeavsnitt1">
    <w:name w:val="Listeavsnitt1"/>
    <w:basedOn w:val="Normal"/>
    <w:uiPriority w:val="99"/>
    <w:rsid w:val="004E339B"/>
    <w:pPr>
      <w:spacing w:after="200" w:line="276" w:lineRule="auto"/>
      <w:ind w:left="720"/>
      <w:contextualSpacing/>
    </w:pPr>
    <w:rPr>
      <w:rFonts w:ascii="Calibri" w:hAnsi="Calibri"/>
      <w:sz w:val="22"/>
      <w:szCs w:val="22"/>
      <w:lang w:eastAsia="en-US"/>
    </w:rPr>
  </w:style>
  <w:style w:type="character" w:styleId="Merknadsreferanse">
    <w:name w:val="annotation reference"/>
    <w:basedOn w:val="Standardskriftforavsnitt"/>
    <w:uiPriority w:val="99"/>
    <w:semiHidden/>
    <w:rsid w:val="004D0662"/>
    <w:rPr>
      <w:rFonts w:cs="Times New Roman"/>
      <w:sz w:val="16"/>
      <w:szCs w:val="16"/>
    </w:rPr>
  </w:style>
  <w:style w:type="paragraph" w:styleId="Merknadstekst">
    <w:name w:val="annotation text"/>
    <w:basedOn w:val="Normal"/>
    <w:link w:val="MerknadstekstTegn"/>
    <w:uiPriority w:val="99"/>
    <w:semiHidden/>
    <w:rsid w:val="004D0662"/>
    <w:rPr>
      <w:sz w:val="20"/>
      <w:szCs w:val="20"/>
    </w:rPr>
  </w:style>
  <w:style w:type="character" w:customStyle="1" w:styleId="MerknadstekstTegn">
    <w:name w:val="Merknadstekst Tegn"/>
    <w:basedOn w:val="Standardskriftforavsnitt"/>
    <w:link w:val="Merknadstekst"/>
    <w:uiPriority w:val="99"/>
    <w:semiHidden/>
    <w:locked/>
    <w:rsid w:val="004D0662"/>
    <w:rPr>
      <w:rFonts w:cs="Times New Roman"/>
    </w:rPr>
  </w:style>
  <w:style w:type="paragraph" w:styleId="Kommentaremne">
    <w:name w:val="annotation subject"/>
    <w:basedOn w:val="Merknadstekst"/>
    <w:next w:val="Merknadstekst"/>
    <w:link w:val="KommentaremneTegn"/>
    <w:uiPriority w:val="99"/>
    <w:semiHidden/>
    <w:rsid w:val="004D0662"/>
    <w:rPr>
      <w:b/>
      <w:bCs/>
    </w:rPr>
  </w:style>
  <w:style w:type="character" w:customStyle="1" w:styleId="KommentaremneTegn">
    <w:name w:val="Kommentaremne Tegn"/>
    <w:basedOn w:val="MerknadstekstTegn"/>
    <w:link w:val="Kommentaremne"/>
    <w:uiPriority w:val="99"/>
    <w:semiHidden/>
    <w:locked/>
    <w:rsid w:val="004D0662"/>
    <w:rPr>
      <w:rFonts w:cs="Times New Roman"/>
      <w:b/>
      <w:bCs/>
    </w:rPr>
  </w:style>
  <w:style w:type="paragraph" w:styleId="Bobletekst">
    <w:name w:val="Balloon Text"/>
    <w:basedOn w:val="Normal"/>
    <w:link w:val="BobletekstTegn"/>
    <w:uiPriority w:val="99"/>
    <w:semiHidden/>
    <w:rsid w:val="004D0662"/>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4D0662"/>
    <w:rPr>
      <w:rFonts w:ascii="Tahoma" w:hAnsi="Tahoma" w:cs="Tahoma"/>
      <w:sz w:val="16"/>
      <w:szCs w:val="16"/>
    </w:rPr>
  </w:style>
  <w:style w:type="paragraph" w:styleId="Listeavsnitt">
    <w:name w:val="List Paragraph"/>
    <w:basedOn w:val="Normal"/>
    <w:uiPriority w:val="99"/>
    <w:qFormat/>
    <w:rsid w:val="0091779C"/>
    <w:pPr>
      <w:ind w:left="720"/>
      <w:contextualSpacing/>
    </w:pPr>
  </w:style>
  <w:style w:type="paragraph" w:styleId="Topptekst">
    <w:name w:val="header"/>
    <w:basedOn w:val="Normal"/>
    <w:link w:val="TopptekstTegn"/>
    <w:uiPriority w:val="99"/>
    <w:semiHidden/>
    <w:rsid w:val="00AE1094"/>
    <w:pPr>
      <w:tabs>
        <w:tab w:val="center" w:pos="4536"/>
        <w:tab w:val="right" w:pos="9072"/>
      </w:tabs>
    </w:pPr>
  </w:style>
  <w:style w:type="character" w:customStyle="1" w:styleId="TopptekstTegn">
    <w:name w:val="Topptekst Tegn"/>
    <w:basedOn w:val="Standardskriftforavsnitt"/>
    <w:link w:val="Topptekst"/>
    <w:uiPriority w:val="99"/>
    <w:semiHidden/>
    <w:locked/>
    <w:rsid w:val="00AE1094"/>
    <w:rPr>
      <w:rFonts w:cs="Times New Roman"/>
      <w:sz w:val="24"/>
      <w:szCs w:val="24"/>
    </w:rPr>
  </w:style>
  <w:style w:type="paragraph" w:styleId="Bunntekst">
    <w:name w:val="footer"/>
    <w:basedOn w:val="Normal"/>
    <w:link w:val="BunntekstTegn"/>
    <w:uiPriority w:val="99"/>
    <w:semiHidden/>
    <w:rsid w:val="00AE1094"/>
    <w:pPr>
      <w:tabs>
        <w:tab w:val="center" w:pos="4536"/>
        <w:tab w:val="right" w:pos="9072"/>
      </w:tabs>
    </w:pPr>
  </w:style>
  <w:style w:type="character" w:customStyle="1" w:styleId="BunntekstTegn">
    <w:name w:val="Bunntekst Tegn"/>
    <w:basedOn w:val="Standardskriftforavsnitt"/>
    <w:link w:val="Bunntekst"/>
    <w:uiPriority w:val="99"/>
    <w:semiHidden/>
    <w:locked/>
    <w:rsid w:val="00AE1094"/>
    <w:rPr>
      <w:rFonts w:cs="Times New Roman"/>
      <w:sz w:val="24"/>
      <w:szCs w:val="24"/>
    </w:rPr>
  </w:style>
  <w:style w:type="paragraph" w:styleId="Ingenmellomrom">
    <w:name w:val="No Spacing"/>
    <w:link w:val="IngenmellomromTegn"/>
    <w:uiPriority w:val="99"/>
    <w:qFormat/>
    <w:rsid w:val="00AE0C2F"/>
    <w:rPr>
      <w:rFonts w:ascii="Calibri" w:hAnsi="Calibri"/>
      <w:lang w:eastAsia="en-US"/>
    </w:rPr>
  </w:style>
  <w:style w:type="character" w:customStyle="1" w:styleId="IngenmellomromTegn">
    <w:name w:val="Ingen mellomrom Tegn"/>
    <w:basedOn w:val="Standardskriftforavsnitt"/>
    <w:link w:val="Ingenmellomrom"/>
    <w:uiPriority w:val="99"/>
    <w:locked/>
    <w:rsid w:val="00AE0C2F"/>
    <w:rPr>
      <w:rFonts w:ascii="Calibri" w:hAnsi="Calibri" w:cs="Times New Roman"/>
      <w:sz w:val="22"/>
      <w:szCs w:val="22"/>
      <w:lang w:val="nb-NO" w:eastAsia="en-US" w:bidi="ar-SA"/>
    </w:rPr>
  </w:style>
  <w:style w:type="paragraph" w:styleId="Fotnotetekst">
    <w:name w:val="footnote text"/>
    <w:basedOn w:val="Normal"/>
    <w:link w:val="FotnotetekstTegn"/>
    <w:uiPriority w:val="99"/>
    <w:semiHidden/>
    <w:rsid w:val="00463E64"/>
    <w:rPr>
      <w:sz w:val="20"/>
      <w:szCs w:val="20"/>
    </w:rPr>
  </w:style>
  <w:style w:type="character" w:customStyle="1" w:styleId="FotnotetekstTegn">
    <w:name w:val="Fotnotetekst Tegn"/>
    <w:basedOn w:val="Standardskriftforavsnitt"/>
    <w:link w:val="Fotnotetekst"/>
    <w:uiPriority w:val="99"/>
    <w:semiHidden/>
    <w:locked/>
    <w:rsid w:val="00194131"/>
    <w:rPr>
      <w:rFonts w:cs="Times New Roman"/>
      <w:sz w:val="20"/>
      <w:szCs w:val="20"/>
    </w:rPr>
  </w:style>
  <w:style w:type="character" w:styleId="Fotnotereferanse">
    <w:name w:val="footnote reference"/>
    <w:basedOn w:val="Standardskriftforavsnitt"/>
    <w:uiPriority w:val="99"/>
    <w:semiHidden/>
    <w:rsid w:val="00463E64"/>
    <w:rPr>
      <w:rFonts w:cs="Times New Roman"/>
      <w:vertAlign w:val="superscript"/>
    </w:rPr>
  </w:style>
  <w:style w:type="paragraph" w:styleId="NormalWeb">
    <w:name w:val="Normal (Web)"/>
    <w:basedOn w:val="Normal"/>
    <w:uiPriority w:val="99"/>
    <w:unhideWhenUsed/>
    <w:rsid w:val="00DF3301"/>
    <w:pPr>
      <w:spacing w:before="100" w:beforeAutospacing="1" w:after="100" w:afterAutospacing="1"/>
    </w:pPr>
  </w:style>
  <w:style w:type="character" w:customStyle="1" w:styleId="apple-converted-space">
    <w:name w:val="apple-converted-space"/>
    <w:basedOn w:val="Standardskriftforavsnitt"/>
    <w:rsid w:val="00263805"/>
  </w:style>
  <w:style w:type="paragraph" w:customStyle="1" w:styleId="articleingress">
    <w:name w:val="articleingress"/>
    <w:basedOn w:val="Normal"/>
    <w:rsid w:val="00422633"/>
    <w:pPr>
      <w:spacing w:before="100" w:beforeAutospacing="1" w:after="100" w:afterAutospacing="1"/>
    </w:pPr>
    <w:rPr>
      <w:rFonts w:eastAsiaTheme="minorEastAsia"/>
    </w:rPr>
  </w:style>
  <w:style w:type="character" w:customStyle="1" w:styleId="Overskrift1Tegn">
    <w:name w:val="Overskrift 1 Tegn"/>
    <w:basedOn w:val="Standardskriftforavsnitt"/>
    <w:link w:val="Overskrift1"/>
    <w:uiPriority w:val="9"/>
    <w:rsid w:val="009E618C"/>
    <w:rPr>
      <w:rFonts w:asciiTheme="majorHAnsi" w:eastAsiaTheme="majorEastAsia" w:hAnsiTheme="majorHAnsi" w:cstheme="majorBidi"/>
      <w:color w:val="365F91" w:themeColor="accent1" w:themeShade="BF"/>
      <w:sz w:val="32"/>
      <w:szCs w:val="32"/>
    </w:rPr>
  </w:style>
  <w:style w:type="character" w:styleId="Hyperkobling">
    <w:name w:val="Hyperlink"/>
    <w:basedOn w:val="Standardskriftforavsnitt"/>
    <w:uiPriority w:val="99"/>
    <w:semiHidden/>
    <w:unhideWhenUsed/>
    <w:rsid w:val="009E61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571037">
      <w:bodyDiv w:val="1"/>
      <w:marLeft w:val="0"/>
      <w:marRight w:val="0"/>
      <w:marTop w:val="0"/>
      <w:marBottom w:val="0"/>
      <w:divBdr>
        <w:top w:val="none" w:sz="0" w:space="0" w:color="auto"/>
        <w:left w:val="none" w:sz="0" w:space="0" w:color="auto"/>
        <w:bottom w:val="none" w:sz="0" w:space="0" w:color="auto"/>
        <w:right w:val="none" w:sz="0" w:space="0" w:color="auto"/>
      </w:divBdr>
    </w:div>
    <w:div w:id="504786820">
      <w:bodyDiv w:val="1"/>
      <w:marLeft w:val="0"/>
      <w:marRight w:val="0"/>
      <w:marTop w:val="0"/>
      <w:marBottom w:val="0"/>
      <w:divBdr>
        <w:top w:val="none" w:sz="0" w:space="0" w:color="auto"/>
        <w:left w:val="none" w:sz="0" w:space="0" w:color="auto"/>
        <w:bottom w:val="none" w:sz="0" w:space="0" w:color="auto"/>
        <w:right w:val="none" w:sz="0" w:space="0" w:color="auto"/>
      </w:divBdr>
    </w:div>
    <w:div w:id="573511280">
      <w:bodyDiv w:val="1"/>
      <w:marLeft w:val="0"/>
      <w:marRight w:val="0"/>
      <w:marTop w:val="0"/>
      <w:marBottom w:val="0"/>
      <w:divBdr>
        <w:top w:val="none" w:sz="0" w:space="0" w:color="auto"/>
        <w:left w:val="none" w:sz="0" w:space="0" w:color="auto"/>
        <w:bottom w:val="none" w:sz="0" w:space="0" w:color="auto"/>
        <w:right w:val="none" w:sz="0" w:space="0" w:color="auto"/>
      </w:divBdr>
    </w:div>
    <w:div w:id="1017853644">
      <w:bodyDiv w:val="1"/>
      <w:marLeft w:val="0"/>
      <w:marRight w:val="0"/>
      <w:marTop w:val="0"/>
      <w:marBottom w:val="0"/>
      <w:divBdr>
        <w:top w:val="none" w:sz="0" w:space="0" w:color="auto"/>
        <w:left w:val="none" w:sz="0" w:space="0" w:color="auto"/>
        <w:bottom w:val="none" w:sz="0" w:space="0" w:color="auto"/>
        <w:right w:val="none" w:sz="0" w:space="0" w:color="auto"/>
      </w:divBdr>
    </w:div>
    <w:div w:id="1122991302">
      <w:bodyDiv w:val="1"/>
      <w:marLeft w:val="0"/>
      <w:marRight w:val="0"/>
      <w:marTop w:val="0"/>
      <w:marBottom w:val="0"/>
      <w:divBdr>
        <w:top w:val="none" w:sz="0" w:space="0" w:color="auto"/>
        <w:left w:val="none" w:sz="0" w:space="0" w:color="auto"/>
        <w:bottom w:val="none" w:sz="0" w:space="0" w:color="auto"/>
        <w:right w:val="none" w:sz="0" w:space="0" w:color="auto"/>
      </w:divBdr>
    </w:div>
    <w:div w:id="1496066681">
      <w:bodyDiv w:val="1"/>
      <w:marLeft w:val="0"/>
      <w:marRight w:val="0"/>
      <w:marTop w:val="0"/>
      <w:marBottom w:val="0"/>
      <w:divBdr>
        <w:top w:val="none" w:sz="0" w:space="0" w:color="auto"/>
        <w:left w:val="none" w:sz="0" w:space="0" w:color="auto"/>
        <w:bottom w:val="none" w:sz="0" w:space="0" w:color="auto"/>
        <w:right w:val="none" w:sz="0" w:space="0" w:color="auto"/>
      </w:divBdr>
    </w:div>
    <w:div w:id="1566992372">
      <w:bodyDiv w:val="1"/>
      <w:marLeft w:val="0"/>
      <w:marRight w:val="0"/>
      <w:marTop w:val="0"/>
      <w:marBottom w:val="0"/>
      <w:divBdr>
        <w:top w:val="none" w:sz="0" w:space="0" w:color="auto"/>
        <w:left w:val="none" w:sz="0" w:space="0" w:color="auto"/>
        <w:bottom w:val="none" w:sz="0" w:space="0" w:color="auto"/>
        <w:right w:val="none" w:sz="0" w:space="0" w:color="auto"/>
      </w:divBdr>
    </w:div>
    <w:div w:id="1739010098">
      <w:bodyDiv w:val="1"/>
      <w:marLeft w:val="0"/>
      <w:marRight w:val="0"/>
      <w:marTop w:val="0"/>
      <w:marBottom w:val="0"/>
      <w:divBdr>
        <w:top w:val="none" w:sz="0" w:space="0" w:color="auto"/>
        <w:left w:val="none" w:sz="0" w:space="0" w:color="auto"/>
        <w:bottom w:val="none" w:sz="0" w:space="0" w:color="auto"/>
        <w:right w:val="none" w:sz="0" w:space="0" w:color="auto"/>
      </w:divBdr>
    </w:div>
    <w:div w:id="1830092921">
      <w:bodyDiv w:val="1"/>
      <w:marLeft w:val="0"/>
      <w:marRight w:val="0"/>
      <w:marTop w:val="0"/>
      <w:marBottom w:val="0"/>
      <w:divBdr>
        <w:top w:val="none" w:sz="0" w:space="0" w:color="auto"/>
        <w:left w:val="none" w:sz="0" w:space="0" w:color="auto"/>
        <w:bottom w:val="none" w:sz="0" w:space="0" w:color="auto"/>
        <w:right w:val="none" w:sz="0" w:space="0" w:color="auto"/>
      </w:divBdr>
    </w:div>
    <w:div w:id="1875074809">
      <w:bodyDiv w:val="1"/>
      <w:marLeft w:val="0"/>
      <w:marRight w:val="0"/>
      <w:marTop w:val="0"/>
      <w:marBottom w:val="0"/>
      <w:divBdr>
        <w:top w:val="none" w:sz="0" w:space="0" w:color="auto"/>
        <w:left w:val="none" w:sz="0" w:space="0" w:color="auto"/>
        <w:bottom w:val="none" w:sz="0" w:space="0" w:color="auto"/>
        <w:right w:val="none" w:sz="0" w:space="0" w:color="auto"/>
      </w:divBdr>
    </w:div>
    <w:div w:id="201984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A20B4DC2</Template>
  <TotalTime>0</TotalTime>
  <Pages>15</Pages>
  <Words>4871</Words>
  <Characters>24514</Characters>
  <Application>Microsoft Office Word</Application>
  <DocSecurity>0</DocSecurity>
  <Lines>204</Lines>
  <Paragraphs>58</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2019-11-26T11:57:00Z</dcterms:created>
  <dcterms:modified xsi:type="dcterms:W3CDTF">2019-11-26T12:06:00Z</dcterms:modified>
</cp:coreProperties>
</file>